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E9" w:rsidRDefault="00FE7D87" w:rsidP="00910140">
      <w:pPr>
        <w:tabs>
          <w:tab w:val="left" w:pos="1671"/>
        </w:tabs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E862BA" wp14:editId="4520476C">
                <wp:simplePos x="0" y="0"/>
                <wp:positionH relativeFrom="column">
                  <wp:posOffset>-206171</wp:posOffset>
                </wp:positionH>
                <wp:positionV relativeFrom="page">
                  <wp:posOffset>931654</wp:posOffset>
                </wp:positionV>
                <wp:extent cx="3938905" cy="4951562"/>
                <wp:effectExtent l="0" t="0" r="4445" b="1905"/>
                <wp:wrapNone/>
                <wp:docPr id="3" name="Rektangel 3" descr="SLUTRAPPORT&#10;MUDP forprojekt&#10;[start måned/år - slut måned/år]&#10;Projekttit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4951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2515" w:rsidRDefault="00D32515" w:rsidP="00D32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862BA" id="Rektangel 3" o:spid="_x0000_s1026" alt="SLUTRAPPORT&#10;MUDP forprojekt&#10;[start måned/år - slut måned/år]&#10;Projekttitel" style="position:absolute;margin-left:-16.25pt;margin-top:73.35pt;width:310.15pt;height:389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uch4QIAAPIFAAAOAAAAZHJzL2Uyb0RvYy54bWysVM1uGjEQvlfqO1iu1FuyQCANNEuEEqWq&#10;RJMVEOVQ9WC8NmzrtV3bsEvfJ0+SF+vY3gWaVj1U5bDYnm+++Z/Lq7oUaMuMLZRMcfe0gxGTVOWF&#10;XKX4YXF7coGRdUTmRCjJUrxjFl+NX7+6rPSI9dRaiZwZBCTSjiqd4rVzepQklq5ZSeyp0kyCkCtT&#10;EgdXs0pyQypgL0XS63TOk0qZXBtFmbXwehOFeBz4OWfU3XNumUMixeCbC18Tvkv/TcaXZLQyRK8L&#10;2rhB/sGLkhQSjO6pbogjaGOK36jKghplFXenVJWJ4rygLMQA0XQ7L6KZr4lmIRZIjtX7NNn/R0vv&#10;tplBRZ7iM4wkKaFEM/YNCrZiAsFTziyFdM2nD4vZJMvuZ4u3b+rJ+08PNxmCqkDmvwI8vH2GOhuH&#10;yucnyfLk+cmgE2TF5vjlSwBmUckVjglfgErbEfgx15lpbhaOPps1N6X/hzyhOhRtty8aqx2i8Hg2&#10;PLsYdgYYUZD1h4Pu4LznWZODujbWfWCqRP6QYgNdEYpFtlPrIrSFeGtWiSK/LYQIF9+J7FoYtCXQ&#10;Q8tVtyH/BSWkx0rltSKhf0l8ZDGWcHI7wTxOyBnjkHTwvhccCe1+MEIoZdJ1o2hNchZtDzrwa623&#10;boVAA6Fn5mB/z90QtMhI0nJHLxu8V2VhWvbKnb85FpX3GsGykm6vXBZSmT8RCIiqsRzxbZJianyW&#10;XL2sAeKPS5XvoDuNimNrNb0toIJTYl1GDMwpTDTsHncPHy5UlWLVnDBaK/PjT+8eD+MDUowqmPsU&#10;2+8bYhhG4qOEwRp2+32/KMKlP3jXg4s5liyPJXJTXitoiy5sOU3D0eOdaI/cqPIRVtTEWwURkRRs&#10;p5g6016uXdxHME6UTSYBBstBEzeVc009uU+w79BF/UiMbtrYwQTcqXZHkNGLbo5YrynVZOMUL0Kr&#10;H/LapB4WS+ihZgn6zXV8D6jDqh7/BAAA//8DAFBLAwQUAAYACAAAACEAASLE4+AAAAALAQAADwAA&#10;AGRycy9kb3ducmV2LnhtbEyPwU7DMBBE70j8g7VI3FqHFCclxKkQgopyoxDObmySCHsdYqcNf89y&#10;guNqnmbflJvZWXY0Y+g9SrhaJsAMNl732Ep4e31crIGFqFAr69FI+DYBNtX5WakK7U/4Yo772DIq&#10;wVAoCV2MQ8F5aDrjVFj6wSBlH350KtI5tlyP6kTlzvI0STLuVI/0oVODue9M87mfnIRJ5LuH+f1r&#10;u6qTOn+urXiK20HKy4v57hZYNHP8g+FXn9ShIqeDn1AHZiUsVqkglILrLAdGhFjnNOYg4SbNBPCq&#10;5P83VD8AAAD//wMAUEsBAi0AFAAGAAgAAAAhALaDOJL+AAAA4QEAABMAAAAAAAAAAAAAAAAAAAAA&#10;AFtDb250ZW50X1R5cGVzXS54bWxQSwECLQAUAAYACAAAACEAOP0h/9YAAACUAQAACwAAAAAAAAAA&#10;AAAAAAAvAQAAX3JlbHMvLnJlbHNQSwECLQAUAAYACAAAACEARbbnIeECAADyBQAADgAAAAAAAAAA&#10;AAAAAAAuAgAAZHJzL2Uyb0RvYy54bWxQSwECLQAUAAYACAAAACEAASLE4+AAAAALAQAADwAAAAAA&#10;AAAAAAAAAAA7BQAAZHJzL2Rvd25yZXYueG1sUEsFBgAAAAAEAAQA8wAAAEgGAAAAAA==&#10;" fillcolor="white [3212]" stroked="f" strokeweight="2pt">
                <v:textbox>
                  <w:txbxContent>
                    <w:p w:rsidR="00D32515" w:rsidRDefault="00D32515" w:rsidP="00D32515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3874F9">
        <w:rPr>
          <w:noProof/>
          <w:lang w:eastAsia="da-DK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-602986</wp:posOffset>
            </wp:positionH>
            <wp:positionV relativeFrom="paragraph">
              <wp:posOffset>167820</wp:posOffset>
            </wp:positionV>
            <wp:extent cx="7680325" cy="4787660"/>
            <wp:effectExtent l="0" t="0" r="0" b="0"/>
            <wp:wrapNone/>
            <wp:docPr id="9" name="Billede 9" descr="Decorative" title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Erhverv\A MUDP\Kommunikation\MUDP årsberetninger\MUDP årsberetning 2020\Billeder\Circle House Lab\Circle House_01 fotokredit Tom Jers├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t="39056" r="4" b="24168"/>
                    <a:stretch/>
                  </pic:blipFill>
                  <pic:spPr bwMode="auto">
                    <a:xfrm>
                      <a:off x="0" y="0"/>
                      <a:ext cx="7690543" cy="47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140">
        <w:tab/>
      </w:r>
    </w:p>
    <w:p w:rsidR="00FE7D87" w:rsidRDefault="00FE7D87">
      <w:pPr>
        <w:spacing w:after="200"/>
        <w:rPr>
          <w:lang w:bidi="da-DK"/>
        </w:rPr>
      </w:pPr>
    </w:p>
    <w:p w:rsidR="00FE7D87" w:rsidRPr="005C1935" w:rsidRDefault="00776394">
      <w:pPr>
        <w:spacing w:after="200"/>
        <w:rPr>
          <w:color w:val="278079" w:themeColor="accent6" w:themeShade="BF"/>
          <w:sz w:val="32"/>
          <w:lang w:bidi="da-DK"/>
        </w:rPr>
      </w:pPr>
      <w:r w:rsidRPr="005C1935">
        <w:rPr>
          <w:b w:val="0"/>
          <w:noProof/>
          <w:color w:val="278079" w:themeColor="accent6" w:themeShade="BF"/>
          <w:szCs w:val="24"/>
          <w:lang w:eastAsia="da-D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4508662</wp:posOffset>
            </wp:positionH>
            <wp:positionV relativeFrom="paragraph">
              <wp:posOffset>7191375</wp:posOffset>
            </wp:positionV>
            <wp:extent cx="1635125" cy="723900"/>
            <wp:effectExtent l="0" t="0" r="0" b="0"/>
            <wp:wrapNone/>
            <wp:docPr id="13" name="Billede 13" descr="MUDP'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udp_logo_wh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D8E" w:rsidRPr="005C1935">
        <w:rPr>
          <w:b w:val="0"/>
          <w:noProof/>
          <w:color w:val="278079" w:themeColor="accent6" w:themeShade="BF"/>
          <w:szCs w:val="24"/>
          <w:lang w:eastAsia="da-D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4274466</wp:posOffset>
                </wp:positionH>
                <wp:positionV relativeFrom="paragraph">
                  <wp:posOffset>3022113</wp:posOffset>
                </wp:positionV>
                <wp:extent cx="2211070" cy="1404620"/>
                <wp:effectExtent l="0" t="0" r="17780" b="24130"/>
                <wp:wrapSquare wrapText="bothSides"/>
                <wp:docPr id="217" name="Tekstfelt 2" descr="[Indsæt evt. eget foto, og slet denne tekstboks. Højre-klik på foto, vælg ”skift billede” i den me-nu, som kommer frem, og vælg et nyt fra eget arkiv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D8E" w:rsidRPr="00313D8E" w:rsidRDefault="00313D8E">
                            <w:pPr>
                              <w:rPr>
                                <w:b w:val="0"/>
                                <w:sz w:val="18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highlight w:val="yellow"/>
                              </w:rPr>
                              <w:t>[</w:t>
                            </w:r>
                            <w:r w:rsidRPr="00313D8E">
                              <w:rPr>
                                <w:b w:val="0"/>
                                <w:sz w:val="22"/>
                                <w:highlight w:val="yellow"/>
                              </w:rPr>
                              <w:t>Indsæt evt. eget foto</w:t>
                            </w:r>
                            <w:r>
                              <w:rPr>
                                <w:b w:val="0"/>
                                <w:sz w:val="22"/>
                                <w:highlight w:val="yellow"/>
                              </w:rPr>
                              <w:t xml:space="preserve">, og </w:t>
                            </w:r>
                            <w:r w:rsidRPr="00313D8E">
                              <w:rPr>
                                <w:b w:val="0"/>
                                <w:sz w:val="22"/>
                                <w:highlight w:val="yellow"/>
                              </w:rPr>
                              <w:t>slet denne tekstboks. Højre-klik på foto, vælg ”skift billede” i den menu, som kommer frem,</w:t>
                            </w:r>
                            <w:r w:rsidR="00FE7D87">
                              <w:rPr>
                                <w:b w:val="0"/>
                                <w:sz w:val="22"/>
                                <w:highlight w:val="yellow"/>
                              </w:rPr>
                              <w:t xml:space="preserve"> og vælg et nyt fra eget arkiv.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7" type="#_x0000_t202" alt="[Indsæt evt. eget foto, og slet denne tekstboks. Højre-klik på foto, vælg ”skift billede” i den me-nu, som kommer frem, og vælg et nyt fra eget arkiv.&#10;" style="position:absolute;margin-left:336.55pt;margin-top:237.95pt;width:174.1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HNqQIAAPwEAAAOAAAAZHJzL2Uyb0RvYy54bWysVM1u1DAQviPxDiMjcaKbTbT9C81WpWWh&#10;UvmRWk6cnMRJTPwTbG+S5cSLcKTPwH3fhCdh4my3qwIXRA6WJzPzzcw3Mz457aWAlhnLtUpIOJkS&#10;YCrTOVdlQj7cLPaOCFhHVU6FViwhK2bJ6fzxo5OuiVmkKy1yZgBBlI27JiGVc00cBDarmKR2ohum&#10;UFloI6lD0ZRBbmiH6FIE0XR6EHTa5I3RGbMW/16MSjL3+EXBMveuKCxzIBKCuTl/Gn+mwxnMT2hc&#10;GtpUPNukQf8hC0m5wqBbqAvqKCwN/w1K8sxoqws3ybQMdFHwjPkasJpw+qCa64o2zNeC5NhmS5P9&#10;f7DZ2/a9AZ4nJAoPCSgqsUk3rLauYMJBRCBnNkPCPl6q3K5vHbDWTYCVSGmhnX4GugQrUMqZUgzc&#10;4Jrq2k7g9frHJ8P2asFraNbfN+bt+laU8PPrN1vzwkHKhWA5Qxn4AAGS7anlM7BaQq2lxOEoDJM+&#10;zOiKodQKgxs6ZkFNzdvJ0yf92fOhm11jYyzqusGyXP9C9ziVvjO2udJZbUHp84qqkp0Zo7uK0RzZ&#10;DAfPYMd1xLEDSNq90TmSQpdOe6C+MHJoNTYPEB2narWdJNY7yPBnFIXh9BBVGerC2XR2EPlZC2h8&#10;594Y614xLHO4JMTgqHp42l5ZN6RD4zuTIZrVgucLZMsLpkzPhYGW4lgv/OcreGAmFHQJOd6P9kcG&#10;/gox9d+fICR32ALBZUKOtkY0Hnh7qXK/PY5yMd4xZaE2RA7cjSy6Pu39hHmWB5JTna+QWaPHdcTn&#10;Ay+VNl8IdLiKCbGfl9QwAuJSYXeOw9ls2F0vzPYPkUowu5p0V0NVhlAJcQTG67nz++55a86wiwvu&#10;+b3PZJMyrpinffMcDDu8K3ur+0dr/gsAAP//AwBQSwMEFAAGAAgAAAAhALab2+3gAAAADAEAAA8A&#10;AABkcnMvZG93bnJldi54bWxMj0FPg0AQhe8m/ofNmHhp7EKRYpGl0SY9eSrW+5YdgcjOIrtt6b93&#10;eqrHyXv53jfFerK9OOHoO0cK4nkEAql2pqNGwf5z+/QCwgdNRveOUMEFPazL+7tC58adaYenKjSC&#10;IeRzraANYcil9HWLVvu5G5A4+3aj1YHPsZFm1GeG214uomgpre6IF1o94KbF+qc6WgXL3yqZfXyZ&#10;Ge0u2/extqnZ7FOlHh+mt1cQAadwK8NVn9WhZKeDO5LxomdGlsRcVfCcpSsQ10a0iBMQB85WWQyy&#10;LOT/J8o/AAAA//8DAFBLAQItABQABgAIAAAAIQC2gziS/gAAAOEBAAATAAAAAAAAAAAAAAAAAAAA&#10;AABbQ29udGVudF9UeXBlc10ueG1sUEsBAi0AFAAGAAgAAAAhADj9If/WAAAAlAEAAAsAAAAAAAAA&#10;AAAAAAAALwEAAF9yZWxzLy5yZWxzUEsBAi0AFAAGAAgAAAAhALhlQc2pAgAA/AQAAA4AAAAAAAAA&#10;AAAAAAAALgIAAGRycy9lMm9Eb2MueG1sUEsBAi0AFAAGAAgAAAAhALab2+3gAAAADAEAAA8AAAAA&#10;AAAAAAAAAAAAAwUAAGRycy9kb3ducmV2LnhtbFBLBQYAAAAABAAEAPMAAAAQBgAAAAA=&#10;">
                <v:textbox style="mso-fit-shape-to-text:t">
                  <w:txbxContent>
                    <w:p w:rsidR="00313D8E" w:rsidRPr="00313D8E" w:rsidRDefault="00313D8E">
                      <w:pPr>
                        <w:rPr>
                          <w:b w:val="0"/>
                          <w:sz w:val="18"/>
                        </w:rPr>
                      </w:pPr>
                      <w:r>
                        <w:rPr>
                          <w:b w:val="0"/>
                          <w:sz w:val="22"/>
                          <w:highlight w:val="yellow"/>
                        </w:rPr>
                        <w:t>[</w:t>
                      </w:r>
                      <w:r w:rsidRPr="00313D8E">
                        <w:rPr>
                          <w:b w:val="0"/>
                          <w:sz w:val="22"/>
                          <w:highlight w:val="yellow"/>
                        </w:rPr>
                        <w:t>Indsæt evt. eget foto</w:t>
                      </w:r>
                      <w:r>
                        <w:rPr>
                          <w:b w:val="0"/>
                          <w:sz w:val="22"/>
                          <w:highlight w:val="yellow"/>
                        </w:rPr>
                        <w:t xml:space="preserve">, og </w:t>
                      </w:r>
                      <w:r w:rsidRPr="00313D8E">
                        <w:rPr>
                          <w:b w:val="0"/>
                          <w:sz w:val="22"/>
                          <w:highlight w:val="yellow"/>
                        </w:rPr>
                        <w:t>slet denne tekstboks. Højre-klik på foto, vælg ”skift billede” i den menu, som kommer frem,</w:t>
                      </w:r>
                      <w:r w:rsidR="00FE7D87">
                        <w:rPr>
                          <w:b w:val="0"/>
                          <w:sz w:val="22"/>
                          <w:highlight w:val="yellow"/>
                        </w:rPr>
                        <w:t xml:space="preserve"> og vælg et nyt fra eget arkiv.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7D87" w:rsidRPr="005C1935">
        <w:rPr>
          <w:noProof/>
          <w:color w:val="278079" w:themeColor="accent6" w:themeShade="BF"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FEE6154" wp14:editId="3718B0CD">
                <wp:simplePos x="0" y="0"/>
                <wp:positionH relativeFrom="column">
                  <wp:posOffset>-635635</wp:posOffset>
                </wp:positionH>
                <wp:positionV relativeFrom="paragraph">
                  <wp:posOffset>4326890</wp:posOffset>
                </wp:positionV>
                <wp:extent cx="7760970" cy="4019550"/>
                <wp:effectExtent l="0" t="0" r="0" b="0"/>
                <wp:wrapNone/>
                <wp:docPr id="4" name="Rektangel 3" descr="Decorative" title="Decorative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D96737-5E22-2949-BF27-21CCC0273B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rgbClr val="0077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2282" w:rsidRDefault="00FA2282" w:rsidP="00FA2282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E6154" id="_x0000_s1028" alt="Titel: Decorative - Beskrivelse: Decorative" style="position:absolute;margin-left:-50.05pt;margin-top:340.7pt;width:611.1pt;height:316.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FPkQIAAFoFAAAOAAAAZHJzL2Uyb0RvYy54bWysVNuK2zAQfS/0H4TfvXYUJ96EdRbixKVQ&#10;2mW3/QBFHsemsmQkNReW/ntH8qXbC6WU+kHWZebMnKMZ3d1fWkFOoE2jZBbMbuKAgOSqbOQxCz59&#10;LMLbgBjLZMmEkpAFVzDB/eb1q7tztwaqaiVK0ARBpFmfuyyore3WUWR4DS0zN6oDiYeV0i2zuNTH&#10;qNTsjOitiGgcL6Oz0mWnFQdjcHfXHwYbj19VwO2HqjJgicgCzM36Ufvx4MZoc8fWR826uuFDGuwf&#10;smhZIzHoBLVjlpEvuvkFqm24VkZV9oarNlJV1XDwHJDNLP6JzVPNOvBcUBzTTTKZ/wfL358eNGnK&#10;LEgCIlmLV/QIn/HCjiDIPCAlGI5y7YArzWxzAtSwsQLNXmw54nCx74wdZj3156Kg28W+SMICZ2ES&#10;b5Nwu09WYUHnt3uaFjmdL7862WbLNdeA+Eq+LcdrmC3/juZQEE7AJPIX4fk85+lutUznabjYUxrS&#10;FQbeFjQN6SzP85im822efnUFEPnsx79nEZ07s/bauEry06fuQaOxWxmcOqaXSrfuj9dILr6mrlNN&#10;oR6E42aaLuNViqXH8SyJZ6vFwlcdBh3dO23sG1AtcZMs0Fi0vpbYCXPp8xtNXDSjRFMWjRB+oY+H&#10;XGhyYq7AY4yWDpR+MBPSGUvl3HpEt+NZ9mQ8LXsV4OyEfIQKRcT0qc/EtyNMcRjnIO2sP6pZCX34&#10;RYzfGN01sPPwsnpAh1xh/Al7ABgte5ARu89ysHeu4Lt5co7/lFjvPHn4yEraybltpNK/AxDIaojc&#10;248i9dI4lezlcPEFRp2l2zmo8opNpK3IVf/MMMlrhW3DrfZwzgob2GsxPDbuhXi59oG+P4mbbwAA&#10;AP//AwBQSwMEFAAGAAgAAAAhAI2mUZniAAAADgEAAA8AAABkcnMvZG93bnJldi54bWxMj8tOwzAQ&#10;RfdI/IM1SOxaxyH0EeJUJcCylSgtazcekoh4HMVuEv4edwW7eRzdOZNtJtOyAXvXWJIg5hEwpNLq&#10;hioJx4+32QqY84q0ai2hhB90sMlvbzKVajvSOw4HX7EQQi5VEmrvu5RzV9ZolJvbDinsvmxvlA9t&#10;X3HdqzGEm5bHUbTgRjUULtSqw6LG8vtwMRJe1sv983FZfK7HbTHsm93plT+epLy/m7ZPwDxO/g+G&#10;q35Qhzw4ne2FtGOthJmIIhFYCYuVSIBdERHHYXQO1YNIEuB5xv+/kf8CAAD//wMAUEsBAi0AFAAG&#10;AAgAAAAhALaDOJL+AAAA4QEAABMAAAAAAAAAAAAAAAAAAAAAAFtDb250ZW50X1R5cGVzXS54bWxQ&#10;SwECLQAUAAYACAAAACEAOP0h/9YAAACUAQAACwAAAAAAAAAAAAAAAAAvAQAAX3JlbHMvLnJlbHNQ&#10;SwECLQAUAAYACAAAACEAIAKxT5ECAABaBQAADgAAAAAAAAAAAAAAAAAuAgAAZHJzL2Uyb0RvYy54&#10;bWxQSwECLQAUAAYACAAAACEAjaZRmeIAAAAOAQAADwAAAAAAAAAAAAAAAADrBAAAZHJzL2Rvd25y&#10;ZXYueG1sUEsFBgAAAAAEAAQA8wAAAPoFAAAAAA==&#10;" fillcolor="#007767" stroked="f" strokeweight="2pt">
                <v:textbox>
                  <w:txbxContent>
                    <w:p w:rsidR="00FA2282" w:rsidRDefault="00FA2282" w:rsidP="00FA22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E7D87" w:rsidRPr="005C1935">
        <w:rPr>
          <w:color w:val="278079" w:themeColor="accent6" w:themeShade="BF"/>
          <w:sz w:val="32"/>
          <w:lang w:bidi="da-DK"/>
        </w:rPr>
        <w:t>SLUTRAPPORT</w:t>
      </w:r>
    </w:p>
    <w:p w:rsidR="00FE7D87" w:rsidRPr="005C1935" w:rsidRDefault="00FE7D87">
      <w:pPr>
        <w:spacing w:after="200"/>
        <w:rPr>
          <w:color w:val="278079" w:themeColor="accent6" w:themeShade="BF"/>
          <w:sz w:val="32"/>
          <w:lang w:bidi="da-DK"/>
        </w:rPr>
      </w:pPr>
      <w:r w:rsidRPr="005C1935">
        <w:rPr>
          <w:color w:val="278079" w:themeColor="accent6" w:themeShade="BF"/>
          <w:sz w:val="32"/>
          <w:lang w:bidi="da-DK"/>
        </w:rPr>
        <w:t xml:space="preserve">MUDP </w:t>
      </w:r>
      <w:proofErr w:type="spellStart"/>
      <w:r w:rsidRPr="005C1935">
        <w:rPr>
          <w:color w:val="278079" w:themeColor="accent6" w:themeShade="BF"/>
          <w:sz w:val="32"/>
          <w:lang w:bidi="da-DK"/>
        </w:rPr>
        <w:t>forprojekt</w:t>
      </w:r>
      <w:proofErr w:type="spellEnd"/>
    </w:p>
    <w:p w:rsidR="00A82AC8" w:rsidRDefault="00A82AC8">
      <w:pPr>
        <w:spacing w:after="200"/>
        <w:rPr>
          <w:color w:val="278079" w:themeColor="accent6" w:themeShade="BF"/>
          <w:sz w:val="32"/>
          <w:szCs w:val="24"/>
        </w:rPr>
      </w:pPr>
      <w:r w:rsidRPr="00A82AC8">
        <w:rPr>
          <w:color w:val="278079" w:themeColor="accent6" w:themeShade="BF"/>
          <w:sz w:val="32"/>
          <w:szCs w:val="24"/>
          <w:highlight w:val="yellow"/>
        </w:rPr>
        <w:fldChar w:fldCharType="begin"/>
      </w:r>
      <w:r w:rsidRPr="00A82AC8">
        <w:rPr>
          <w:color w:val="278079" w:themeColor="accent6" w:themeShade="BF"/>
          <w:sz w:val="32"/>
          <w:szCs w:val="24"/>
          <w:highlight w:val="yellow"/>
        </w:rPr>
        <w:instrText xml:space="preserve"> MACROBUTTON  AccenttegnPunktum [start måned/år - slut måned/år] </w:instrText>
      </w:r>
      <w:r w:rsidRPr="00A82AC8">
        <w:rPr>
          <w:color w:val="278079" w:themeColor="accent6" w:themeShade="BF"/>
          <w:sz w:val="32"/>
          <w:szCs w:val="24"/>
          <w:highlight w:val="yellow"/>
        </w:rPr>
        <w:fldChar w:fldCharType="end"/>
      </w:r>
    </w:p>
    <w:p w:rsidR="002D0EE8" w:rsidRDefault="002D0EE8" w:rsidP="00A82AC8">
      <w:pPr>
        <w:spacing w:after="200"/>
        <w:rPr>
          <w:color w:val="auto"/>
          <w:sz w:val="72"/>
          <w:szCs w:val="72"/>
          <w:highlight w:val="yellow"/>
        </w:rPr>
      </w:pPr>
    </w:p>
    <w:p w:rsidR="005C1935" w:rsidRPr="00A82AC8" w:rsidRDefault="00A82AC8" w:rsidP="00615CCA">
      <w:pPr>
        <w:pStyle w:val="Overskrift1"/>
        <w:rPr>
          <w:color w:val="278079" w:themeColor="accent6" w:themeShade="BF"/>
        </w:rPr>
      </w:pPr>
      <w:r w:rsidRPr="00A82AC8">
        <w:rPr>
          <w:highlight w:val="yellow"/>
        </w:rPr>
        <w:fldChar w:fldCharType="begin"/>
      </w:r>
      <w:r w:rsidRPr="00A82AC8">
        <w:rPr>
          <w:highlight w:val="yellow"/>
        </w:rPr>
        <w:instrText xml:space="preserve"> MACROBUTTON  AccenttegnPunktum [Projekttitel] </w:instrText>
      </w:r>
      <w:r w:rsidRPr="00A82AC8">
        <w:rPr>
          <w:highlight w:val="yellow"/>
        </w:rPr>
        <w:fldChar w:fldCharType="end"/>
      </w:r>
    </w:p>
    <w:p w:rsidR="005C1935" w:rsidRDefault="002D0EE8" w:rsidP="00FE7D87">
      <w:pPr>
        <w:spacing w:after="200"/>
        <w:rPr>
          <w:color w:val="auto"/>
          <w:sz w:val="72"/>
          <w:szCs w:val="72"/>
          <w:lang w:bidi="da-DK"/>
        </w:rPr>
      </w:pPr>
      <w:r w:rsidRPr="00D35FC7">
        <w:rPr>
          <w:noProof/>
          <w:color w:val="auto"/>
          <w:lang w:eastAsia="da-DK"/>
        </w:rPr>
        <mc:AlternateContent>
          <mc:Choice Requires="wps">
            <w:drawing>
              <wp:inline distT="0" distB="0" distL="0" distR="0" wp14:anchorId="19EFD0A9" wp14:editId="2024A5B5">
                <wp:extent cx="1390918" cy="0"/>
                <wp:effectExtent l="0" t="19050" r="19050" b="19050"/>
                <wp:docPr id="2" name="Lige forbindelse 2" descr="Decorative" title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91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3B654" id="Lige forbindelse 2" o:spid="_x0000_s1026" alt="Titel: Decorative - Beskrivelse: 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9Np+QEAAFkEAAAOAAAAZHJzL2Uyb0RvYy54bWysVMtu2zAQvBfoPxC815IcNE0EyznESC9p&#10;a7TNB9Dk0iLAF0jGsv++S0pWjLQI0KIXWtzdmd0Zr7S6OxpNDhCicrajzaKmBCx3Qtl9R59+Pny4&#10;oSQmZgXTzkJHTxDp3fr9u9XgW1i63mkBgSCJje3gO9qn5NuqirwHw+LCebCYlC4YlvAa9pUIbEB2&#10;o6tlXV9XgwvCB8chRoxuxiRdF34pgadvUkZIRHcUZ0vlDOXc5bNar1i7D8z3ik9jsH+YwjBlselM&#10;tWGJkeegfqMyigcXnUwL7kzlpFQcigZU09Sv1PzomYeiBc2JfrYp/j9a/vWwDUSJji4psczgX/So&#10;9kDQ8Z2yAnQEghkBkaNrG+AusKQOgFaqpLH6IoReDj62SHlvt2G6Rb8N2ZijDCb/omRyLP6fZv/h&#10;mAjHYHN1W982uDH8nKtegD7E9BmcIfmho1rZbA1r2eExJmyGpeeSHNaWDB29umnqupRFp5V4UFrn&#10;ZFkvuNeBHBguBuMcbLoudfrZfHFijH/6WCN65J4hpdMFG/bVFoNZ+ii2PKWThnGO7yDR4CxvHCSv&#10;9uvezdRFW6zOMImTzsBJwVvAqT5Doaz934BnROnsbJrBRlkX/jR2Op5HlmP92YFRd7Zg58SprEGx&#10;Bve3ODe9a/kFubwX+MsXYf0LAAD//wMAUEsDBBQABgAIAAAAIQDZ5PL+2QAAAAIBAAAPAAAAZHJz&#10;L2Rvd25yZXYueG1sTI/BSsNAEIbvgu+wjODNblJF2phNqYJVT8UqFW/T7JgEs7Mhu22Tt3fqRS8D&#10;H//wzzf5YnCtOlAfGs8G0kkCirj0tuHKwPvb49UMVIjIFlvPZGCkAIvi/CzHzPojv9JhEyslJRwy&#10;NFDH2GVah7Imh2HiO2LJvnzvMAr2lbY9HqXctXqaJLfaYcNyocaOHmoqvzd7Z2A7366e0/Tl5nM1&#10;XD/5+/W4/JiNxlxeDMs7UJGG+LcMJ31Rh0Kcdn7PNqjWgDwSf6dk03QuuDuhLnL9X734AQAA//8D&#10;AFBLAQItABQABgAIAAAAIQC2gziS/gAAAOEBAAATAAAAAAAAAAAAAAAAAAAAAABbQ29udGVudF9U&#10;eXBlc10ueG1sUEsBAi0AFAAGAAgAAAAhADj9If/WAAAAlAEAAAsAAAAAAAAAAAAAAAAALwEAAF9y&#10;ZWxzLy5yZWxzUEsBAi0AFAAGAAgAAAAhAMwn02n5AQAAWQQAAA4AAAAAAAAAAAAAAAAALgIAAGRy&#10;cy9lMm9Eb2MueG1sUEsBAi0AFAAGAAgAAAAhANnk8v7ZAAAAAgEAAA8AAAAAAAAAAAAAAAAAUwQA&#10;AGRycy9kb3ducmV2LnhtbFBLBQYAAAAABAAEAPMAAABZBQAAAAA=&#10;" strokecolor="#278079 [2409]" strokeweight="3pt">
                <w10:anchorlock/>
              </v:line>
            </w:pict>
          </mc:Fallback>
        </mc:AlternateContent>
      </w:r>
    </w:p>
    <w:p w:rsidR="005C1935" w:rsidRDefault="002D0EE8" w:rsidP="00FE7D87">
      <w:pPr>
        <w:spacing w:after="200"/>
        <w:rPr>
          <w:color w:val="auto"/>
          <w:sz w:val="72"/>
          <w:szCs w:val="72"/>
          <w:lang w:bidi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13FDC33" wp14:editId="09EF341F">
                <wp:simplePos x="0" y="0"/>
                <wp:positionH relativeFrom="column">
                  <wp:posOffset>-209669</wp:posOffset>
                </wp:positionH>
                <wp:positionV relativeFrom="page">
                  <wp:posOffset>5166121</wp:posOffset>
                </wp:positionV>
                <wp:extent cx="3938905" cy="4951562"/>
                <wp:effectExtent l="0" t="0" r="4445" b="1905"/>
                <wp:wrapNone/>
                <wp:docPr id="1" name="Rektangel 1" descr="Dato&#10;Af [Navn på projektleder]&#10;[Institution/virksomhed]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4951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3BA" w:rsidRPr="002433BA" w:rsidRDefault="002433BA" w:rsidP="002433BA">
                            <w:pPr>
                              <w:ind w:right="618"/>
                              <w:rPr>
                                <w:color w:val="0F0D29" w:themeColor="text1"/>
                                <w:sz w:val="32"/>
                                <w:szCs w:val="24"/>
                                <w:highlight w:val="yellow"/>
                              </w:rPr>
                            </w:pPr>
                          </w:p>
                          <w:p w:rsidR="002D0EE8" w:rsidRDefault="002D0EE8" w:rsidP="002D0EE8">
                            <w:pPr>
                              <w:ind w:right="618"/>
                              <w:rPr>
                                <w:color w:val="278079" w:themeColor="accent6" w:themeShade="BF"/>
                                <w:sz w:val="32"/>
                                <w:szCs w:val="24"/>
                                <w:highlight w:val="yellow"/>
                              </w:rPr>
                            </w:pPr>
                          </w:p>
                          <w:p w:rsidR="002433BA" w:rsidRDefault="002433BA" w:rsidP="002D0EE8">
                            <w:pPr>
                              <w:ind w:right="618"/>
                              <w:rPr>
                                <w:color w:val="278079" w:themeColor="accent6" w:themeShade="BF"/>
                                <w:sz w:val="32"/>
                                <w:szCs w:val="24"/>
                                <w:highlight w:val="yellow"/>
                              </w:rPr>
                            </w:pPr>
                          </w:p>
                          <w:p w:rsidR="002433BA" w:rsidRDefault="002433BA" w:rsidP="002D0EE8">
                            <w:pPr>
                              <w:ind w:right="618"/>
                              <w:rPr>
                                <w:color w:val="278079" w:themeColor="accent6" w:themeShade="BF"/>
                                <w:sz w:val="32"/>
                                <w:szCs w:val="24"/>
                                <w:highlight w:val="yellow"/>
                              </w:rPr>
                            </w:pPr>
                          </w:p>
                          <w:p w:rsidR="002D0EE8" w:rsidRDefault="002D0EE8" w:rsidP="002D0EE8">
                            <w:pPr>
                              <w:ind w:right="618"/>
                              <w:rPr>
                                <w:color w:val="278079" w:themeColor="accent6" w:themeShade="BF"/>
                                <w:sz w:val="32"/>
                                <w:szCs w:val="24"/>
                                <w:highlight w:val="yellow"/>
                              </w:rPr>
                            </w:pPr>
                          </w:p>
                          <w:p w:rsidR="002D0EE8" w:rsidRPr="002C6757" w:rsidRDefault="002433BA" w:rsidP="002433BA">
                            <w:pPr>
                              <w:ind w:left="170"/>
                              <w:rPr>
                                <w:rStyle w:val="UndertitelTegn"/>
                                <w:b w:val="0"/>
                                <w:color w:val="0F0D29" w:themeColor="text1"/>
                                <w:lang w:bidi="da-DK"/>
                              </w:rPr>
                            </w:pPr>
                            <w:r w:rsidRPr="002C6757">
                              <w:rPr>
                                <w:rStyle w:val="UndertitelTegn"/>
                                <w:b w:val="0"/>
                                <w:color w:val="0F0D29" w:themeColor="text1"/>
                                <w:highlight w:val="yellow"/>
                                <w:lang w:bidi="da-DK"/>
                              </w:rPr>
                              <w:fldChar w:fldCharType="begin"/>
                            </w:r>
                            <w:r w:rsidRPr="002C6757">
                              <w:rPr>
                                <w:rStyle w:val="UndertitelTegn"/>
                                <w:b w:val="0"/>
                                <w:color w:val="0F0D29" w:themeColor="text1"/>
                                <w:highlight w:val="yellow"/>
                                <w:lang w:bidi="da-DK"/>
                              </w:rPr>
                              <w:instrText xml:space="preserve"> DATE  \@ "d. MMMM yyyy"  \* MERGEFORMAT </w:instrText>
                            </w:r>
                            <w:r w:rsidRPr="002C6757">
                              <w:rPr>
                                <w:rStyle w:val="UndertitelTegn"/>
                                <w:b w:val="0"/>
                                <w:color w:val="0F0D29" w:themeColor="text1"/>
                                <w:highlight w:val="yellow"/>
                                <w:lang w:bidi="da-DK"/>
                              </w:rPr>
                              <w:fldChar w:fldCharType="separate"/>
                            </w:r>
                            <w:r w:rsidR="002079E6">
                              <w:rPr>
                                <w:rStyle w:val="UndertitelTegn"/>
                                <w:b w:val="0"/>
                                <w:noProof/>
                                <w:color w:val="0F0D29" w:themeColor="text1"/>
                                <w:highlight w:val="yellow"/>
                                <w:lang w:bidi="da-DK"/>
                              </w:rPr>
                              <w:t>8. september 2025</w:t>
                            </w:r>
                            <w:r w:rsidRPr="002C6757">
                              <w:rPr>
                                <w:rStyle w:val="UndertitelTegn"/>
                                <w:b w:val="0"/>
                                <w:color w:val="0F0D29" w:themeColor="text1"/>
                                <w:highlight w:val="yellow"/>
                                <w:lang w:bidi="da-DK"/>
                              </w:rPr>
                              <w:fldChar w:fldCharType="end"/>
                            </w:r>
                          </w:p>
                          <w:p w:rsidR="002433BA" w:rsidRDefault="002433BA" w:rsidP="002D0EE8">
                            <w:pPr>
                              <w:ind w:right="618"/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24"/>
                                <w:szCs w:val="32"/>
                              </w:rPr>
                            </w:pPr>
                          </w:p>
                          <w:p w:rsidR="002433BA" w:rsidRDefault="002433BA" w:rsidP="002D0EE8">
                            <w:pPr>
                              <w:ind w:right="618"/>
                              <w:rPr>
                                <w:rFonts w:ascii="Calibri" w:eastAsia="Calibri" w:hAnsi="Calibri" w:cs="Calibri"/>
                                <w:color w:val="278079" w:themeColor="accent6" w:themeShade="BF"/>
                                <w:sz w:val="24"/>
                                <w:szCs w:val="32"/>
                              </w:rPr>
                            </w:pPr>
                          </w:p>
                          <w:p w:rsidR="002D0EE8" w:rsidRPr="002C6757" w:rsidRDefault="002D0EE8" w:rsidP="002D0EE8">
                            <w:pPr>
                              <w:ind w:right="618"/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</w:rPr>
                            </w:pPr>
                            <w:r w:rsidRPr="002C6757">
                              <w:rPr>
                                <w:rFonts w:ascii="Calibri" w:eastAsia="Calibri" w:hAnsi="Calibri" w:cs="Calibri"/>
                                <w:color w:val="0F0D29" w:themeColor="text1"/>
                                <w:sz w:val="24"/>
                                <w:szCs w:val="32"/>
                              </w:rPr>
                              <w:t xml:space="preserve">Af </w:t>
                            </w:r>
                            <w:r w:rsidRPr="002C6757"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  <w:highlight w:val="yellow"/>
                              </w:rPr>
                              <w:fldChar w:fldCharType="begin"/>
                            </w:r>
                            <w:r w:rsidRPr="002C6757"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  <w:highlight w:val="yellow"/>
                              </w:rPr>
                              <w:instrText xml:space="preserve"> MACROBUTTON  AccenttegnPunktum [Navn på projektleder] </w:instrText>
                            </w:r>
                            <w:r w:rsidRPr="002C6757"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  <w:highlight w:val="yellow"/>
                              </w:rPr>
                              <w:fldChar w:fldCharType="end"/>
                            </w:r>
                          </w:p>
                          <w:p w:rsidR="002C6757" w:rsidRPr="002C6757" w:rsidRDefault="002C6757" w:rsidP="002D0EE8">
                            <w:pPr>
                              <w:ind w:right="618"/>
                              <w:rPr>
                                <w:rFonts w:ascii="Calibri" w:eastAsia="Calibri" w:hAnsi="Calibri" w:cs="Calibri"/>
                                <w:color w:val="0F0D29" w:themeColor="text1"/>
                                <w:sz w:val="24"/>
                                <w:szCs w:val="32"/>
                              </w:rPr>
                            </w:pPr>
                            <w:r w:rsidRPr="002C6757"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  <w:highlight w:val="yellow"/>
                              </w:rPr>
                              <w:fldChar w:fldCharType="begin"/>
                            </w:r>
                            <w:r w:rsidRPr="002C6757"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  <w:highlight w:val="yellow"/>
                              </w:rPr>
                              <w:instrText xml:space="preserve"> MACROBUTTON  AccenttegnPunktum [Institution/virksomhed] </w:instrText>
                            </w:r>
                            <w:r w:rsidRPr="002C6757">
                              <w:rPr>
                                <w:rFonts w:ascii="Calibri" w:hAnsi="Calibri"/>
                                <w:color w:val="0F0D29" w:themeColor="text1"/>
                                <w:sz w:val="24"/>
                                <w:szCs w:val="24"/>
                                <w:highlight w:val="yellow"/>
                              </w:rPr>
                              <w:fldChar w:fldCharType="end"/>
                            </w:r>
                          </w:p>
                          <w:p w:rsidR="002D0EE8" w:rsidRDefault="002D0EE8" w:rsidP="002D0E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FDC33" id="Rektangel 1" o:spid="_x0000_s1029" alt="Dato&#10;Af [Navn på projektleder]&#10;[Institution/virksomhed]" style="position:absolute;margin-left:-16.5pt;margin-top:406.8pt;width:310.15pt;height:389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VL2QIAAOAFAAAOAAAAZHJzL2Uyb0RvYy54bWysVM1OGzEQvlfqO1iu1FvZJCSUpGxQBKKq&#10;hAABFQfEwfHaWRevx7WdZMP79En6Yh17dxNKUQ9Vc9jYnm+++Z+j47rSZCWcV2By2t/rUSIMh0KZ&#10;RU6/3p59OKTEB2YKpsGInG6Ep8fTt2+O1nYiBlCCLoQjSGL8ZG1zWoZgJ1nmeSkq5vfACoNCCa5i&#10;Aa9ukRWOrZG90tmg1zvI1uAK64AL7/H1tBHSaeKXUvBwKaUXgeicom8hfV36zuM3mx6xycIxWyre&#10;usH+wYuKKYNGt1SnLDCydOoPqkpxBx5k2ONQZSCl4iLFgNH0ey+iuSmZFSkWTI632zT5/0fLL1ZX&#10;jqgCa0eJYRWW6Fo8YsEWQhN8KoTnmC6MB96/q2efZpLcX7CVIfbnD4J5/4ZgLbCGD0l8/8X4oMIy&#10;YDtkK+UePVSlKB5intfWT9Dcjb1y7c3jMSatlq6K/5gOUqfabLa1EXUgHB/3x/uH496IEo6y4XjU&#10;Hx0MImu2U7fOh88CKvTLY6EdFj/VhK3OfWigHSRa86BVcaa0TpfYcOJEO7Ji2CrzRb8l/w2lTcQa&#10;iFoNYXzJYmRNLOkUNlpEnDbXQmJu0ftBciR19c4I41yY0G9EJStEY3vUw19nvXMrBZoII7NE+1vu&#10;lqBDNiQdd+Nli4+qIg3FVrn3N8ca5a1GsgwmbJUrZcC9RqAxqtZyg++S1KQmZinU8zr13X5Expc5&#10;FBvsRQfNkHrLzxQW8pz5cMUcTiXOL26acIkfqWGdU2hPlJTgnl57j3gcFpRSssYpz6n/vmROUKKx&#10;U3M67g+HcS2ky3D0cYAX91wyfy4xy+oEsDtwLtC7dIz4oLujdFDd4UKaRasoYoaj7Zzy4LrLSWi2&#10;D640LmazBMNVYFk4NzeWR/KY59iot/Udc7bt5oCDcAHdRmCTF03dYKOmgdkygFSp43d5bSuAayS1&#10;Urvy4p56fk+o3WKe/gIAAP//AwBQSwMEFAAGAAgAAAAhAHAF8pLhAAAADAEAAA8AAABkcnMvZG93&#10;bnJldi54bWxMj8FOwzAQRO9I/IO1SNxap5g0IcSpEIKKcqMQzm5skgh7HWKnDX/PcoLjap9m3pSb&#10;2Vl2NGPoPUpYLRNgBhuve2wlvL0+LnJgISrUyno0Er5NgE11flaqQvsTvpjjPraMQjAUSkIX41Bw&#10;HprOOBWWfjBIvw8/OhXpHFuuR3WicGf5VZKsuVM9UkOnBnPfmeZzPzkJU5rtHub3r62okzp7rm36&#10;FLeDlJcX890tsGjm+AfDrz6pQ0VOBz+hDsxKWAhBW6KEfCXWwIhI80wAOxCa3ohr4FXJ/4+ofgAA&#10;AP//AwBQSwECLQAUAAYACAAAACEAtoM4kv4AAADhAQAAEwAAAAAAAAAAAAAAAAAAAAAAW0NvbnRl&#10;bnRfVHlwZXNdLnhtbFBLAQItABQABgAIAAAAIQA4/SH/1gAAAJQBAAALAAAAAAAAAAAAAAAAAC8B&#10;AABfcmVscy8ucmVsc1BLAQItABQABgAIAAAAIQDOLuVL2QIAAOAFAAAOAAAAAAAAAAAAAAAAAC4C&#10;AABkcnMvZTJvRG9jLnhtbFBLAQItABQABgAIAAAAIQBwBfKS4QAAAAwBAAAPAAAAAAAAAAAAAAAA&#10;ADMFAABkcnMvZG93bnJldi54bWxQSwUGAAAAAAQABADzAAAAQQYAAAAA&#10;" fillcolor="white [3212]" stroked="f" strokeweight="2pt">
                <v:textbox>
                  <w:txbxContent>
                    <w:p w:rsidR="002433BA" w:rsidRPr="002433BA" w:rsidRDefault="002433BA" w:rsidP="002433BA">
                      <w:pPr>
                        <w:ind w:right="618"/>
                        <w:rPr>
                          <w:color w:val="0F0D29" w:themeColor="text1"/>
                          <w:sz w:val="32"/>
                          <w:szCs w:val="24"/>
                          <w:highlight w:val="yellow"/>
                        </w:rPr>
                      </w:pPr>
                    </w:p>
                    <w:p w:rsidR="002D0EE8" w:rsidRDefault="002D0EE8" w:rsidP="002D0EE8">
                      <w:pPr>
                        <w:ind w:right="618"/>
                        <w:rPr>
                          <w:color w:val="278079" w:themeColor="accent6" w:themeShade="BF"/>
                          <w:sz w:val="32"/>
                          <w:szCs w:val="24"/>
                          <w:highlight w:val="yellow"/>
                        </w:rPr>
                      </w:pPr>
                    </w:p>
                    <w:p w:rsidR="002433BA" w:rsidRDefault="002433BA" w:rsidP="002D0EE8">
                      <w:pPr>
                        <w:ind w:right="618"/>
                        <w:rPr>
                          <w:color w:val="278079" w:themeColor="accent6" w:themeShade="BF"/>
                          <w:sz w:val="32"/>
                          <w:szCs w:val="24"/>
                          <w:highlight w:val="yellow"/>
                        </w:rPr>
                      </w:pPr>
                    </w:p>
                    <w:p w:rsidR="002433BA" w:rsidRDefault="002433BA" w:rsidP="002D0EE8">
                      <w:pPr>
                        <w:ind w:right="618"/>
                        <w:rPr>
                          <w:color w:val="278079" w:themeColor="accent6" w:themeShade="BF"/>
                          <w:sz w:val="32"/>
                          <w:szCs w:val="24"/>
                          <w:highlight w:val="yellow"/>
                        </w:rPr>
                      </w:pPr>
                    </w:p>
                    <w:p w:rsidR="002D0EE8" w:rsidRDefault="002D0EE8" w:rsidP="002D0EE8">
                      <w:pPr>
                        <w:ind w:right="618"/>
                        <w:rPr>
                          <w:color w:val="278079" w:themeColor="accent6" w:themeShade="BF"/>
                          <w:sz w:val="32"/>
                          <w:szCs w:val="24"/>
                          <w:highlight w:val="yellow"/>
                        </w:rPr>
                      </w:pPr>
                    </w:p>
                    <w:p w:rsidR="002D0EE8" w:rsidRPr="002C6757" w:rsidRDefault="002433BA" w:rsidP="002433BA">
                      <w:pPr>
                        <w:ind w:left="170"/>
                        <w:rPr>
                          <w:rStyle w:val="UndertitelTegn"/>
                          <w:b w:val="0"/>
                          <w:color w:val="0F0D29" w:themeColor="text1"/>
                          <w:lang w:bidi="da-DK"/>
                        </w:rPr>
                      </w:pPr>
                      <w:r w:rsidRPr="002C6757">
                        <w:rPr>
                          <w:rStyle w:val="UndertitelTegn"/>
                          <w:b w:val="0"/>
                          <w:color w:val="0F0D29" w:themeColor="text1"/>
                          <w:highlight w:val="yellow"/>
                          <w:lang w:bidi="da-DK"/>
                        </w:rPr>
                        <w:fldChar w:fldCharType="begin"/>
                      </w:r>
                      <w:r w:rsidRPr="002C6757">
                        <w:rPr>
                          <w:rStyle w:val="UndertitelTegn"/>
                          <w:b w:val="0"/>
                          <w:color w:val="0F0D29" w:themeColor="text1"/>
                          <w:highlight w:val="yellow"/>
                          <w:lang w:bidi="da-DK"/>
                        </w:rPr>
                        <w:instrText xml:space="preserve"> DATE  \@ "d. MMMM yyyy"  \* MERGEFORMAT </w:instrText>
                      </w:r>
                      <w:r w:rsidRPr="002C6757">
                        <w:rPr>
                          <w:rStyle w:val="UndertitelTegn"/>
                          <w:b w:val="0"/>
                          <w:color w:val="0F0D29" w:themeColor="text1"/>
                          <w:highlight w:val="yellow"/>
                          <w:lang w:bidi="da-DK"/>
                        </w:rPr>
                        <w:fldChar w:fldCharType="separate"/>
                      </w:r>
                      <w:r w:rsidR="002079E6">
                        <w:rPr>
                          <w:rStyle w:val="UndertitelTegn"/>
                          <w:b w:val="0"/>
                          <w:noProof/>
                          <w:color w:val="0F0D29" w:themeColor="text1"/>
                          <w:highlight w:val="yellow"/>
                          <w:lang w:bidi="da-DK"/>
                        </w:rPr>
                        <w:t>8. september 2025</w:t>
                      </w:r>
                      <w:r w:rsidRPr="002C6757">
                        <w:rPr>
                          <w:rStyle w:val="UndertitelTegn"/>
                          <w:b w:val="0"/>
                          <w:color w:val="0F0D29" w:themeColor="text1"/>
                          <w:highlight w:val="yellow"/>
                          <w:lang w:bidi="da-DK"/>
                        </w:rPr>
                        <w:fldChar w:fldCharType="end"/>
                      </w:r>
                    </w:p>
                    <w:p w:rsidR="002433BA" w:rsidRDefault="002433BA" w:rsidP="002D0EE8">
                      <w:pPr>
                        <w:ind w:right="618"/>
                        <w:rPr>
                          <w:rFonts w:ascii="Calibri" w:eastAsia="Calibri" w:hAnsi="Calibri" w:cs="Calibri"/>
                          <w:color w:val="278079" w:themeColor="accent6" w:themeShade="BF"/>
                          <w:sz w:val="24"/>
                          <w:szCs w:val="32"/>
                        </w:rPr>
                      </w:pPr>
                    </w:p>
                    <w:p w:rsidR="002433BA" w:rsidRDefault="002433BA" w:rsidP="002D0EE8">
                      <w:pPr>
                        <w:ind w:right="618"/>
                        <w:rPr>
                          <w:rFonts w:ascii="Calibri" w:eastAsia="Calibri" w:hAnsi="Calibri" w:cs="Calibri"/>
                          <w:color w:val="278079" w:themeColor="accent6" w:themeShade="BF"/>
                          <w:sz w:val="24"/>
                          <w:szCs w:val="32"/>
                        </w:rPr>
                      </w:pPr>
                    </w:p>
                    <w:p w:rsidR="002D0EE8" w:rsidRPr="002C6757" w:rsidRDefault="002D0EE8" w:rsidP="002D0EE8">
                      <w:pPr>
                        <w:ind w:right="618"/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</w:rPr>
                      </w:pPr>
                      <w:r w:rsidRPr="002C6757">
                        <w:rPr>
                          <w:rFonts w:ascii="Calibri" w:eastAsia="Calibri" w:hAnsi="Calibri" w:cs="Calibri"/>
                          <w:color w:val="0F0D29" w:themeColor="text1"/>
                          <w:sz w:val="24"/>
                          <w:szCs w:val="32"/>
                        </w:rPr>
                        <w:t xml:space="preserve">Af </w:t>
                      </w:r>
                      <w:r w:rsidRPr="002C6757"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  <w:highlight w:val="yellow"/>
                        </w:rPr>
                        <w:fldChar w:fldCharType="begin"/>
                      </w:r>
                      <w:r w:rsidRPr="002C6757"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  <w:highlight w:val="yellow"/>
                        </w:rPr>
                        <w:instrText xml:space="preserve"> MACROBUTTON  AccenttegnPunktum [Navn på projektleder] </w:instrText>
                      </w:r>
                      <w:r w:rsidRPr="002C6757"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  <w:highlight w:val="yellow"/>
                        </w:rPr>
                        <w:fldChar w:fldCharType="end"/>
                      </w:r>
                    </w:p>
                    <w:p w:rsidR="002C6757" w:rsidRPr="002C6757" w:rsidRDefault="002C6757" w:rsidP="002D0EE8">
                      <w:pPr>
                        <w:ind w:right="618"/>
                        <w:rPr>
                          <w:rFonts w:ascii="Calibri" w:eastAsia="Calibri" w:hAnsi="Calibri" w:cs="Calibri"/>
                          <w:color w:val="0F0D29" w:themeColor="text1"/>
                          <w:sz w:val="24"/>
                          <w:szCs w:val="32"/>
                        </w:rPr>
                      </w:pPr>
                      <w:r w:rsidRPr="002C6757"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  <w:highlight w:val="yellow"/>
                        </w:rPr>
                        <w:fldChar w:fldCharType="begin"/>
                      </w:r>
                      <w:r w:rsidRPr="002C6757"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  <w:highlight w:val="yellow"/>
                        </w:rPr>
                        <w:instrText xml:space="preserve"> MACROBUTTON  AccenttegnPunktum [Institution/virksomhed] </w:instrText>
                      </w:r>
                      <w:r w:rsidRPr="002C6757">
                        <w:rPr>
                          <w:rFonts w:ascii="Calibri" w:hAnsi="Calibri"/>
                          <w:color w:val="0F0D29" w:themeColor="text1"/>
                          <w:sz w:val="24"/>
                          <w:szCs w:val="24"/>
                          <w:highlight w:val="yellow"/>
                        </w:rPr>
                        <w:fldChar w:fldCharType="end"/>
                      </w:r>
                    </w:p>
                    <w:p w:rsidR="002D0EE8" w:rsidRDefault="002D0EE8" w:rsidP="002D0EE8"/>
                  </w:txbxContent>
                </v:textbox>
                <w10:wrap anchory="page"/>
              </v:rect>
            </w:pict>
          </mc:Fallback>
        </mc:AlternateContent>
      </w:r>
    </w:p>
    <w:p w:rsidR="005C1935" w:rsidRPr="002D0EE8" w:rsidRDefault="005C1935" w:rsidP="00FE7D87">
      <w:pPr>
        <w:spacing w:after="200"/>
        <w:rPr>
          <w:color w:val="auto"/>
          <w:sz w:val="72"/>
          <w:szCs w:val="72"/>
          <w:lang w:bidi="da-DK"/>
        </w:rPr>
      </w:pPr>
    </w:p>
    <w:p w:rsidR="005C1935" w:rsidRPr="002D0EE8" w:rsidRDefault="005C1935" w:rsidP="00FE7D87">
      <w:pPr>
        <w:spacing w:after="200"/>
        <w:rPr>
          <w:color w:val="auto"/>
          <w:sz w:val="72"/>
          <w:szCs w:val="72"/>
          <w:lang w:bidi="da-DK"/>
        </w:rPr>
      </w:pPr>
    </w:p>
    <w:p w:rsidR="005C1935" w:rsidRDefault="005C1935" w:rsidP="002433BA">
      <w:pPr>
        <w:rPr>
          <w:lang w:bidi="da-DK"/>
        </w:rPr>
      </w:pPr>
    </w:p>
    <w:p w:rsidR="005C1935" w:rsidRDefault="005C1935" w:rsidP="00FE7D87">
      <w:pPr>
        <w:spacing w:after="200"/>
        <w:rPr>
          <w:rFonts w:ascii="Calibri" w:eastAsia="Calibri" w:hAnsi="Calibri" w:cs="Calibri"/>
          <w:b w:val="0"/>
          <w:color w:val="273F31" w:themeColor="accent5" w:themeShade="40"/>
          <w:sz w:val="40"/>
          <w:szCs w:val="48"/>
        </w:rPr>
      </w:pPr>
    </w:p>
    <w:p w:rsidR="002433BA" w:rsidRDefault="002433BA" w:rsidP="002433BA">
      <w:pPr>
        <w:spacing w:after="200"/>
        <w:rPr>
          <w:rFonts w:ascii="Calibri" w:eastAsia="Calibri" w:hAnsi="Calibri" w:cs="Calibri"/>
          <w:b w:val="0"/>
          <w:color w:val="273F31" w:themeColor="accent5" w:themeShade="40"/>
          <w:sz w:val="40"/>
          <w:szCs w:val="48"/>
        </w:rPr>
      </w:pPr>
    </w:p>
    <w:p w:rsidR="002433BA" w:rsidRDefault="002433BA" w:rsidP="00FE7D87">
      <w:pPr>
        <w:spacing w:after="200"/>
        <w:rPr>
          <w:rFonts w:ascii="Calibri" w:eastAsia="Calibri" w:hAnsi="Calibri" w:cs="Calibri"/>
          <w:b w:val="0"/>
          <w:color w:val="273F31" w:themeColor="accent5" w:themeShade="40"/>
          <w:sz w:val="40"/>
          <w:szCs w:val="48"/>
        </w:rPr>
        <w:sectPr w:rsidR="002433BA" w:rsidSect="00B04FE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evenPage"/>
          <w:pgSz w:w="11906" w:h="16838" w:code="9"/>
          <w:pgMar w:top="720" w:right="936" w:bottom="720" w:left="936" w:header="0" w:footer="289" w:gutter="0"/>
          <w:pgNumType w:start="1"/>
          <w:cols w:space="720"/>
          <w:titlePg/>
          <w:docGrid w:linePitch="382"/>
        </w:sectPr>
      </w:pPr>
      <w:r w:rsidRPr="00D35FC7">
        <w:rPr>
          <w:noProof/>
          <w:color w:val="auto"/>
          <w:lang w:eastAsia="da-DK"/>
        </w:rPr>
        <mc:AlternateContent>
          <mc:Choice Requires="wps">
            <w:drawing>
              <wp:inline distT="0" distB="0" distL="0" distR="0" wp14:anchorId="295B813A" wp14:editId="367949DD">
                <wp:extent cx="1716656" cy="0"/>
                <wp:effectExtent l="0" t="19050" r="36195" b="19050"/>
                <wp:docPr id="16" name="Lige forbindelse 16" descr="Decorative" title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6656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DF7D9B" id="Lige forbindelse 16" o:spid="_x0000_s1026" alt="Titel: Decorative - Beskrivelse: 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5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xS+gEAAFsEAAAOAAAAZHJzL2Uyb0RvYy54bWysVE1v2zAMvQ/YfxB0X2x3aFoYcXpo0F26&#10;Ldi6H6BIVCJAX5DU2Pn3o2THDbqhQIddZInkI/meKK/uBqPJEUJUzna0WdSUgOVOKLvv6K+nh0+3&#10;lMTErGDaWejoCSK9W3/8sOp9C1fu4LSAQDCJjW3vO3pIybdVFfkBDIsL58GiU7pgWMJj2FcisB6z&#10;G11d1fWy6l0QPjgOMaJ1MzrpuuSXEnj6LmWERHRHsbdU1lDWXV6r9Yq1+8D8QfGpDfYPXRimLBad&#10;U21YYuQ5qD9SGcWDi06mBXemclIqDoUDsmnqV2x+HpiHwgXFiX6WKf6/tPzbcRuIEnh3S0osM3hH&#10;j2oPBCXfKStARyDZJSBy1G0D3AWW1BFQTJU0hl+YUM3exxaT3tttmE7Rb0OWZpDB5C+SJkO5gdN8&#10;AzAkwtHY3DTL5TWW42df9QL0IaYv4AzJm45qZbM4rGXHx5iwGIaeQ7JZW9J39PNtU9clLDqtxIPS&#10;OjvLgMG9DuTIcDQY52DTssTpZ/PVidF+c10jesw9Q0qli2xYV1s0Zuoj2bJLJw1jHz9AosSZ3thI&#10;Hu7XtZupirYYnWESO52BE4O3gFN8hkIZ/PeAZ0Sp7GyawUZZF/7WdhrOLcsx/qzAyDtLsHPiVMag&#10;SIMTXJSbXlt+IpfnAn/5J6x/AwAA//8DAFBLAwQUAAYACAAAACEAZoRyxdoAAAACAQAADwAAAGRy&#10;cy9kb3ducmV2LnhtbEyPQUvDQBCF74L/YRnBm92kFa0xm1IFq57EKhVv0+yYBLOzIbttk3/v1Ite&#10;Hjze8N43+WJwrdpTHxrPBtJJAoq49LbhysD728PFHFSIyBZbz2RgpACL4vQkx8z6A7/Sfh0rJSUc&#10;MjRQx9hlWoeyJodh4jtiyb587zCK7SttezxIuWv1NEmutMOGZaHGju5rKr/XO2dgc7NZPaXp8+Xn&#10;apg9+ruXcfkxH405PxuWt6AiDfHvGI74gg6FMG39jm1QrQF5JP6qZNPrZAZqe7S6yPV/9OIHAAD/&#10;/wMAUEsBAi0AFAAGAAgAAAAhALaDOJL+AAAA4QEAABMAAAAAAAAAAAAAAAAAAAAAAFtDb250ZW50&#10;X1R5cGVzXS54bWxQSwECLQAUAAYACAAAACEAOP0h/9YAAACUAQAACwAAAAAAAAAAAAAAAAAvAQAA&#10;X3JlbHMvLnJlbHNQSwECLQAUAAYACAAAACEAJqscUvoBAABbBAAADgAAAAAAAAAAAAAAAAAuAgAA&#10;ZHJzL2Uyb0RvYy54bWxQSwECLQAUAAYACAAAACEAZoRyxdoAAAACAQAADwAAAAAAAAAAAAAAAABU&#10;BAAAZHJzL2Rvd25yZXYueG1sUEsFBgAAAAAEAAQA8wAAAFsFAAAAAA==&#10;" strokecolor="#278079 [2409]" strokeweight="3pt">
                <w10:anchorlock/>
              </v:line>
            </w:pict>
          </mc:Fallback>
        </mc:AlternateContent>
      </w:r>
    </w:p>
    <w:p w:rsidR="00A44F0E" w:rsidRDefault="00A44F0E" w:rsidP="00FE7D87">
      <w:pPr>
        <w:spacing w:after="200"/>
        <w:rPr>
          <w:rFonts w:ascii="Calibri" w:eastAsia="Calibri" w:hAnsi="Calibri" w:cs="Calibri"/>
          <w:b w:val="0"/>
          <w:color w:val="273F31" w:themeColor="accent5" w:themeShade="40"/>
          <w:sz w:val="40"/>
          <w:szCs w:val="48"/>
        </w:rPr>
      </w:pPr>
    </w:p>
    <w:p w:rsidR="00A44F0E" w:rsidRDefault="00A44F0E" w:rsidP="00FE7D87">
      <w:pPr>
        <w:spacing w:after="200"/>
        <w:rPr>
          <w:rFonts w:ascii="Calibri" w:eastAsia="Calibri" w:hAnsi="Calibri" w:cs="Calibri"/>
          <w:b w:val="0"/>
          <w:color w:val="273F31" w:themeColor="accent5" w:themeShade="40"/>
          <w:sz w:val="40"/>
          <w:szCs w:val="48"/>
        </w:rPr>
      </w:pPr>
    </w:p>
    <w:p w:rsidR="00A44F0E" w:rsidRDefault="00A44F0E" w:rsidP="00FE7D87">
      <w:pPr>
        <w:spacing w:after="200"/>
        <w:rPr>
          <w:rFonts w:ascii="Calibri" w:eastAsia="Calibri" w:hAnsi="Calibri" w:cs="Calibri"/>
          <w:b w:val="0"/>
          <w:color w:val="273F31" w:themeColor="accent5" w:themeShade="40"/>
          <w:sz w:val="40"/>
          <w:szCs w:val="48"/>
        </w:rPr>
      </w:pPr>
    </w:p>
    <w:p w:rsidR="00910140" w:rsidRPr="00A44F0E" w:rsidRDefault="00910140" w:rsidP="00FE7D87">
      <w:pPr>
        <w:spacing w:after="200"/>
        <w:rPr>
          <w:color w:val="4E7F62" w:themeColor="accent5" w:themeShade="80"/>
          <w:sz w:val="40"/>
          <w:szCs w:val="48"/>
        </w:rPr>
      </w:pPr>
      <w:r w:rsidRPr="00A44F0E">
        <w:rPr>
          <w:rFonts w:ascii="Calibri" w:eastAsia="Calibri" w:hAnsi="Calibri" w:cs="Calibri"/>
          <w:color w:val="4E7F62" w:themeColor="accent5" w:themeShade="80"/>
          <w:sz w:val="40"/>
          <w:szCs w:val="48"/>
        </w:rPr>
        <w:t>Miljøteknologisk Udviklings- og Demonstrationsprogram</w:t>
      </w:r>
    </w:p>
    <w:p w:rsidR="005E3F78" w:rsidRDefault="005E3F78" w:rsidP="000008A1">
      <w:pPr>
        <w:ind w:right="618" w:hanging="2"/>
      </w:pPr>
    </w:p>
    <w:p w:rsidR="005E3F78" w:rsidRPr="004B23CA" w:rsidRDefault="00181EBF" w:rsidP="00181EBF">
      <w:pPr>
        <w:ind w:right="618" w:hanging="2"/>
        <w:rPr>
          <w:b w:val="0"/>
          <w:color w:val="auto"/>
          <w:sz w:val="24"/>
          <w:szCs w:val="24"/>
        </w:rPr>
      </w:pPr>
      <w:r w:rsidRPr="004B23CA">
        <w:rPr>
          <w:b w:val="0"/>
          <w:color w:val="auto"/>
          <w:sz w:val="24"/>
          <w:szCs w:val="24"/>
        </w:rPr>
        <w:t xml:space="preserve">Projektet, som er beskrevet i denne rapport, er støttet af </w:t>
      </w:r>
      <w:r w:rsidR="00D668F2" w:rsidRPr="004B23CA">
        <w:rPr>
          <w:b w:val="0"/>
          <w:color w:val="auto"/>
          <w:sz w:val="24"/>
          <w:szCs w:val="24"/>
        </w:rPr>
        <w:t>Miljøteknologisk</w:t>
      </w:r>
      <w:r w:rsidR="005E3F78" w:rsidRPr="004B23CA">
        <w:rPr>
          <w:b w:val="0"/>
          <w:color w:val="auto"/>
          <w:sz w:val="24"/>
          <w:szCs w:val="24"/>
        </w:rPr>
        <w:t xml:space="preserve"> Udvikling</w:t>
      </w:r>
      <w:r w:rsidR="00D668F2" w:rsidRPr="004B23CA">
        <w:rPr>
          <w:b w:val="0"/>
          <w:color w:val="auto"/>
          <w:sz w:val="24"/>
          <w:szCs w:val="24"/>
        </w:rPr>
        <w:t xml:space="preserve">s- og Demonstrationsprogram </w:t>
      </w:r>
      <w:r w:rsidR="009B2CF1">
        <w:rPr>
          <w:b w:val="0"/>
          <w:color w:val="auto"/>
          <w:sz w:val="24"/>
          <w:szCs w:val="24"/>
        </w:rPr>
        <w:t>(</w:t>
      </w:r>
      <w:r w:rsidR="00D668F2" w:rsidRPr="004B23CA">
        <w:rPr>
          <w:b w:val="0"/>
          <w:color w:val="auto"/>
          <w:sz w:val="24"/>
          <w:szCs w:val="24"/>
        </w:rPr>
        <w:t>M</w:t>
      </w:r>
      <w:r w:rsidRPr="004B23CA">
        <w:rPr>
          <w:b w:val="0"/>
          <w:color w:val="auto"/>
          <w:sz w:val="24"/>
          <w:szCs w:val="24"/>
        </w:rPr>
        <w:t>UDP</w:t>
      </w:r>
      <w:r w:rsidR="009B2CF1">
        <w:rPr>
          <w:b w:val="0"/>
          <w:color w:val="auto"/>
          <w:sz w:val="24"/>
          <w:szCs w:val="24"/>
        </w:rPr>
        <w:t>)</w:t>
      </w:r>
      <w:r w:rsidRPr="004B23CA">
        <w:rPr>
          <w:b w:val="0"/>
          <w:color w:val="auto"/>
          <w:sz w:val="24"/>
          <w:szCs w:val="24"/>
        </w:rPr>
        <w:t xml:space="preserve"> </w:t>
      </w:r>
      <w:r w:rsidR="00D668F2" w:rsidRPr="004B23CA">
        <w:rPr>
          <w:b w:val="0"/>
          <w:color w:val="auto"/>
          <w:sz w:val="24"/>
          <w:szCs w:val="24"/>
        </w:rPr>
        <w:t xml:space="preserve">under Miljøministeriet, der støtter udvikling, test og demonstration af miljøteknologi. </w:t>
      </w:r>
    </w:p>
    <w:p w:rsidR="00D668F2" w:rsidRPr="004B23CA" w:rsidRDefault="00D668F2" w:rsidP="00D668F2">
      <w:pPr>
        <w:ind w:right="618"/>
        <w:rPr>
          <w:b w:val="0"/>
          <w:color w:val="auto"/>
          <w:sz w:val="24"/>
          <w:szCs w:val="24"/>
        </w:rPr>
      </w:pPr>
    </w:p>
    <w:p w:rsidR="007172B8" w:rsidRPr="004B23CA" w:rsidRDefault="00D668F2" w:rsidP="007172B8">
      <w:pPr>
        <w:ind w:right="618"/>
        <w:rPr>
          <w:b w:val="0"/>
          <w:color w:val="auto"/>
          <w:sz w:val="24"/>
          <w:szCs w:val="24"/>
        </w:rPr>
      </w:pPr>
      <w:r w:rsidRPr="004B23CA">
        <w:rPr>
          <w:b w:val="0"/>
          <w:color w:val="auto"/>
          <w:sz w:val="24"/>
          <w:szCs w:val="24"/>
        </w:rPr>
        <w:t xml:space="preserve">MUDP investerer i udvikling af fremtidens miljøteknologi til gavn for klima og miljø i Danmark og globalt, samtidig med at dansk vækst og beskæftigelse styrkes. </w:t>
      </w:r>
      <w:r w:rsidR="007172B8" w:rsidRPr="004B23CA">
        <w:rPr>
          <w:b w:val="0"/>
          <w:color w:val="auto"/>
          <w:sz w:val="24"/>
          <w:szCs w:val="24"/>
        </w:rPr>
        <w:t>Programmet understøtter dels den bredere miljødagsorden, herunder rent vand, ren luft og sikker kemi, men understøtter også regeringens målsætninger inden for klima, biodiversitet og cirkulær økonomi.</w:t>
      </w:r>
    </w:p>
    <w:p w:rsidR="007172B8" w:rsidRPr="004B23CA" w:rsidRDefault="007172B8" w:rsidP="00D668F2">
      <w:pPr>
        <w:ind w:right="618"/>
        <w:rPr>
          <w:b w:val="0"/>
          <w:color w:val="auto"/>
          <w:sz w:val="24"/>
          <w:szCs w:val="24"/>
        </w:rPr>
      </w:pPr>
    </w:p>
    <w:p w:rsidR="005E3F78" w:rsidRPr="004B23CA" w:rsidRDefault="00D668F2" w:rsidP="000008A1">
      <w:pPr>
        <w:ind w:right="618" w:hanging="2"/>
        <w:rPr>
          <w:b w:val="0"/>
          <w:color w:val="auto"/>
          <w:sz w:val="24"/>
          <w:szCs w:val="24"/>
        </w:rPr>
      </w:pPr>
      <w:r w:rsidRPr="004B23CA">
        <w:rPr>
          <w:b w:val="0"/>
          <w:color w:val="auto"/>
          <w:sz w:val="24"/>
          <w:szCs w:val="24"/>
        </w:rPr>
        <w:t xml:space="preserve">Det er </w:t>
      </w:r>
      <w:proofErr w:type="spellStart"/>
      <w:r w:rsidRPr="004B23CA">
        <w:rPr>
          <w:b w:val="0"/>
          <w:color w:val="auto"/>
          <w:sz w:val="24"/>
          <w:szCs w:val="24"/>
        </w:rPr>
        <w:t>M</w:t>
      </w:r>
      <w:r w:rsidR="00910140">
        <w:rPr>
          <w:b w:val="0"/>
          <w:color w:val="auto"/>
          <w:sz w:val="24"/>
          <w:szCs w:val="24"/>
        </w:rPr>
        <w:t>UDP</w:t>
      </w:r>
      <w:r w:rsidR="0019268F">
        <w:rPr>
          <w:b w:val="0"/>
          <w:color w:val="auto"/>
          <w:sz w:val="24"/>
          <w:szCs w:val="24"/>
        </w:rPr>
        <w:t>’</w:t>
      </w:r>
      <w:r w:rsidR="005E3F78" w:rsidRPr="004B23CA">
        <w:rPr>
          <w:b w:val="0"/>
          <w:color w:val="auto"/>
          <w:sz w:val="24"/>
          <w:szCs w:val="24"/>
        </w:rPr>
        <w:t>s</w:t>
      </w:r>
      <w:proofErr w:type="spellEnd"/>
      <w:r w:rsidR="005E3F78" w:rsidRPr="004B23CA">
        <w:rPr>
          <w:b w:val="0"/>
          <w:color w:val="auto"/>
          <w:sz w:val="24"/>
          <w:szCs w:val="24"/>
        </w:rPr>
        <w:t xml:space="preserve"> bestyrelse, som beslutter</w:t>
      </w:r>
      <w:r w:rsidR="00975E0C" w:rsidRPr="004B23CA">
        <w:rPr>
          <w:b w:val="0"/>
          <w:color w:val="auto"/>
          <w:sz w:val="24"/>
          <w:szCs w:val="24"/>
        </w:rPr>
        <w:t>,</w:t>
      </w:r>
      <w:r w:rsidR="005E3F78" w:rsidRPr="004B23CA">
        <w:rPr>
          <w:b w:val="0"/>
          <w:color w:val="auto"/>
          <w:sz w:val="24"/>
          <w:szCs w:val="24"/>
        </w:rPr>
        <w:t xml:space="preserve"> hvilke projekter der skal modtage tilskud. Bestyrelsen</w:t>
      </w:r>
      <w:r w:rsidR="007172B8" w:rsidRPr="004B23CA">
        <w:rPr>
          <w:b w:val="0"/>
          <w:color w:val="auto"/>
          <w:sz w:val="24"/>
          <w:szCs w:val="24"/>
        </w:rPr>
        <w:t xml:space="preserve"> betjenes af M</w:t>
      </w:r>
      <w:r w:rsidR="003331F5" w:rsidRPr="004B23CA">
        <w:rPr>
          <w:b w:val="0"/>
          <w:color w:val="auto"/>
          <w:sz w:val="24"/>
          <w:szCs w:val="24"/>
        </w:rPr>
        <w:t xml:space="preserve">UDP-sekretariatet i </w:t>
      </w:r>
      <w:r w:rsidR="007172B8" w:rsidRPr="004B23CA">
        <w:rPr>
          <w:b w:val="0"/>
          <w:color w:val="auto"/>
          <w:sz w:val="24"/>
          <w:szCs w:val="24"/>
        </w:rPr>
        <w:t>Miljøs</w:t>
      </w:r>
      <w:r w:rsidR="005E3F78" w:rsidRPr="004B23CA">
        <w:rPr>
          <w:b w:val="0"/>
          <w:color w:val="auto"/>
          <w:sz w:val="24"/>
          <w:szCs w:val="24"/>
        </w:rPr>
        <w:t>tyrelsen</w:t>
      </w:r>
      <w:r w:rsidR="003331F5" w:rsidRPr="004B23CA">
        <w:rPr>
          <w:b w:val="0"/>
          <w:color w:val="auto"/>
          <w:sz w:val="24"/>
          <w:szCs w:val="24"/>
        </w:rPr>
        <w:t xml:space="preserve">. </w:t>
      </w:r>
      <w:r w:rsidR="005E3F78" w:rsidRPr="004B23CA">
        <w:rPr>
          <w:b w:val="0"/>
          <w:color w:val="auto"/>
          <w:sz w:val="24"/>
          <w:szCs w:val="24"/>
        </w:rPr>
        <w:t xml:space="preserve"> </w:t>
      </w:r>
    </w:p>
    <w:p w:rsidR="005E3F78" w:rsidRPr="004B23CA" w:rsidRDefault="005E3F78" w:rsidP="000008A1">
      <w:pPr>
        <w:ind w:right="618" w:hanging="2"/>
        <w:rPr>
          <w:color w:val="auto"/>
          <w:sz w:val="24"/>
          <w:szCs w:val="24"/>
        </w:rPr>
      </w:pPr>
    </w:p>
    <w:p w:rsidR="008C5AC2" w:rsidRPr="004B23CA" w:rsidRDefault="007172B8" w:rsidP="000008A1">
      <w:pPr>
        <w:ind w:right="618" w:hanging="2"/>
        <w:rPr>
          <w:color w:val="auto"/>
          <w:sz w:val="24"/>
          <w:szCs w:val="24"/>
        </w:rPr>
      </w:pPr>
      <w:r w:rsidRPr="004B23CA">
        <w:rPr>
          <w:color w:val="auto"/>
          <w:sz w:val="24"/>
          <w:szCs w:val="24"/>
        </w:rPr>
        <w:t>M</w:t>
      </w:r>
      <w:r w:rsidR="005E3F78" w:rsidRPr="004B23CA">
        <w:rPr>
          <w:color w:val="auto"/>
          <w:sz w:val="24"/>
          <w:szCs w:val="24"/>
        </w:rPr>
        <w:t xml:space="preserve">UDP-sekretariatet </w:t>
      </w:r>
      <w:r w:rsidRPr="004B23CA">
        <w:rPr>
          <w:color w:val="auto"/>
          <w:sz w:val="24"/>
          <w:szCs w:val="24"/>
        </w:rPr>
        <w:t>i Miljø</w:t>
      </w:r>
      <w:r w:rsidR="008C5AC2" w:rsidRPr="004B23CA">
        <w:rPr>
          <w:color w:val="auto"/>
          <w:sz w:val="24"/>
          <w:szCs w:val="24"/>
        </w:rPr>
        <w:t xml:space="preserve">styrelsen </w:t>
      </w:r>
    </w:p>
    <w:p w:rsidR="003331F5" w:rsidRPr="00910140" w:rsidRDefault="00910140" w:rsidP="007172B8">
      <w:pPr>
        <w:ind w:right="618" w:hanging="2"/>
        <w:rPr>
          <w:rFonts w:cstheme="minorHAnsi"/>
          <w:b w:val="0"/>
          <w:color w:val="auto"/>
          <w:sz w:val="24"/>
          <w:szCs w:val="24"/>
          <w:lang w:val="en-US" w:eastAsia="da-DK"/>
        </w:rPr>
      </w:pPr>
      <w:proofErr w:type="spellStart"/>
      <w:r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>Lerchesgade</w:t>
      </w:r>
      <w:proofErr w:type="spellEnd"/>
      <w:r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 xml:space="preserve"> 35</w:t>
      </w:r>
      <w:r w:rsidR="007172B8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>, 5000 Odense</w:t>
      </w:r>
      <w:r w:rsidR="00FE4F1D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 xml:space="preserve">| </w:t>
      </w:r>
      <w:proofErr w:type="spellStart"/>
      <w:r w:rsidR="00FE4F1D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>Tlf</w:t>
      </w:r>
      <w:proofErr w:type="spellEnd"/>
      <w:r w:rsidR="00FE4F1D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>.</w:t>
      </w:r>
      <w:r w:rsidR="007172B8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 xml:space="preserve"> </w:t>
      </w:r>
      <w:r w:rsidR="00FE4F1D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 xml:space="preserve">+45 </w:t>
      </w:r>
      <w:r w:rsidR="007172B8"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t>72 54 40 00</w:t>
      </w:r>
    </w:p>
    <w:p w:rsidR="00FE4F1D" w:rsidRPr="00910140" w:rsidRDefault="00FE4F1D" w:rsidP="000008A1">
      <w:pPr>
        <w:ind w:right="618" w:hanging="2"/>
        <w:rPr>
          <w:rFonts w:cstheme="minorHAnsi"/>
          <w:b w:val="0"/>
          <w:color w:val="auto"/>
          <w:sz w:val="24"/>
          <w:szCs w:val="24"/>
          <w:lang w:val="en-US"/>
        </w:rPr>
      </w:pPr>
      <w:r w:rsidRPr="00910140">
        <w:rPr>
          <w:rFonts w:cstheme="minorHAnsi"/>
          <w:b w:val="0"/>
          <w:color w:val="auto"/>
          <w:sz w:val="24"/>
          <w:szCs w:val="24"/>
          <w:lang w:val="en-US" w:eastAsia="da-DK"/>
        </w:rPr>
        <w:br/>
      </w:r>
    </w:p>
    <w:p w:rsidR="00910140" w:rsidRPr="002079E6" w:rsidRDefault="008C5AC2" w:rsidP="00910140">
      <w:pPr>
        <w:ind w:right="618" w:hanging="2"/>
        <w:rPr>
          <w:rFonts w:cstheme="minorHAnsi"/>
          <w:color w:val="auto"/>
          <w:sz w:val="24"/>
          <w:szCs w:val="24"/>
          <w:lang w:val="en-US" w:eastAsia="da-DK"/>
        </w:rPr>
      </w:pPr>
      <w:r w:rsidRPr="002079E6">
        <w:rPr>
          <w:rFonts w:cstheme="minorHAnsi"/>
          <w:color w:val="auto"/>
          <w:sz w:val="24"/>
          <w:szCs w:val="24"/>
          <w:lang w:val="en-US" w:eastAsia="da-DK"/>
        </w:rPr>
        <w:t xml:space="preserve">Mail: </w:t>
      </w:r>
      <w:r w:rsidR="00872E67">
        <w:fldChar w:fldCharType="begin"/>
      </w:r>
      <w:r w:rsidR="00872E67" w:rsidRPr="002079E6">
        <w:rPr>
          <w:lang w:val="en-US"/>
        </w:rPr>
        <w:instrText xml:space="preserve"> HYPERLINK "mailto:ecoinnovation@mst.dk" \o "Send en mail til MUDP" </w:instrText>
      </w:r>
      <w:r w:rsidR="00872E67">
        <w:fldChar w:fldCharType="separate"/>
      </w:r>
      <w:r w:rsidR="00615CCA" w:rsidRPr="002079E6">
        <w:rPr>
          <w:rStyle w:val="Hyperlink"/>
          <w:rFonts w:cstheme="minorHAnsi"/>
          <w:color w:val="auto"/>
          <w:sz w:val="24"/>
          <w:szCs w:val="24"/>
          <w:lang w:val="en-US" w:eastAsia="da-DK"/>
        </w:rPr>
        <w:t>ecoinnovation@mst.dk</w:t>
      </w:r>
      <w:r w:rsidR="00872E67">
        <w:rPr>
          <w:rStyle w:val="Hyperlink"/>
          <w:rFonts w:cstheme="minorHAnsi"/>
          <w:color w:val="auto"/>
          <w:sz w:val="24"/>
          <w:szCs w:val="24"/>
          <w:lang w:eastAsia="da-DK"/>
        </w:rPr>
        <w:fldChar w:fldCharType="end"/>
      </w:r>
      <w:r w:rsidRPr="002079E6">
        <w:rPr>
          <w:rFonts w:cstheme="minorHAnsi"/>
          <w:color w:val="auto"/>
          <w:sz w:val="24"/>
          <w:szCs w:val="24"/>
          <w:lang w:val="en-US" w:eastAsia="da-DK"/>
        </w:rPr>
        <w:t xml:space="preserve"> </w:t>
      </w:r>
    </w:p>
    <w:p w:rsidR="005E3F78" w:rsidRPr="00FD6B03" w:rsidRDefault="00872E67" w:rsidP="00910140">
      <w:pPr>
        <w:ind w:right="618" w:hanging="2"/>
        <w:rPr>
          <w:rFonts w:cstheme="minorHAnsi"/>
          <w:color w:val="auto"/>
          <w:sz w:val="24"/>
          <w:szCs w:val="24"/>
          <w:lang w:eastAsia="da-DK"/>
        </w:rPr>
      </w:pPr>
      <w:r>
        <w:fldChar w:fldCharType="begin"/>
      </w:r>
      <w:r>
        <w:instrText xml:space="preserve"> HYPERLINK "https://mudp.dk/" \o "Følg dette link til MUDP's hjemmeside" </w:instrText>
      </w:r>
      <w:r>
        <w:fldChar w:fldCharType="separate"/>
      </w:r>
      <w:r w:rsidR="00615CCA">
        <w:rPr>
          <w:rStyle w:val="Hyperlink"/>
          <w:rFonts w:cstheme="minorHAnsi"/>
          <w:sz w:val="24"/>
          <w:szCs w:val="24"/>
          <w:lang w:eastAsia="da-DK"/>
        </w:rPr>
        <w:t xml:space="preserve">Link til </w:t>
      </w:r>
      <w:proofErr w:type="spellStart"/>
      <w:r w:rsidR="00615CCA">
        <w:rPr>
          <w:rStyle w:val="Hyperlink"/>
          <w:rFonts w:cstheme="minorHAnsi"/>
          <w:sz w:val="24"/>
          <w:szCs w:val="24"/>
          <w:lang w:eastAsia="da-DK"/>
        </w:rPr>
        <w:t>MUDP’s</w:t>
      </w:r>
      <w:proofErr w:type="spellEnd"/>
      <w:r w:rsidR="00615CCA">
        <w:rPr>
          <w:rStyle w:val="Hyperlink"/>
          <w:rFonts w:cstheme="minorHAnsi"/>
          <w:sz w:val="24"/>
          <w:szCs w:val="24"/>
          <w:lang w:eastAsia="da-DK"/>
        </w:rPr>
        <w:t xml:space="preserve"> hjemmeside</w:t>
      </w:r>
      <w:r>
        <w:rPr>
          <w:rStyle w:val="Hyperlink"/>
          <w:rFonts w:cstheme="minorHAnsi"/>
          <w:sz w:val="24"/>
          <w:szCs w:val="24"/>
          <w:lang w:eastAsia="da-DK"/>
        </w:rPr>
        <w:fldChar w:fldCharType="end"/>
      </w:r>
    </w:p>
    <w:p w:rsidR="005E3F78" w:rsidRPr="00FD6B03" w:rsidRDefault="005E3F78" w:rsidP="000008A1">
      <w:pPr>
        <w:ind w:right="618" w:hanging="2"/>
        <w:rPr>
          <w:color w:val="auto"/>
        </w:rPr>
      </w:pPr>
    </w:p>
    <w:p w:rsidR="005E3F78" w:rsidRPr="00FD6B03" w:rsidRDefault="005E3F78" w:rsidP="000008A1">
      <w:pPr>
        <w:ind w:right="618" w:hanging="2"/>
        <w:rPr>
          <w:color w:val="auto"/>
        </w:rPr>
      </w:pPr>
    </w:p>
    <w:p w:rsidR="003331F5" w:rsidRPr="00FD6B03" w:rsidRDefault="003331F5" w:rsidP="000008A1">
      <w:pPr>
        <w:ind w:right="618" w:hanging="2"/>
        <w:rPr>
          <w:color w:val="auto"/>
        </w:rPr>
      </w:pPr>
    </w:p>
    <w:p w:rsidR="003331F5" w:rsidRPr="00FD6B03" w:rsidRDefault="003331F5" w:rsidP="000008A1">
      <w:pPr>
        <w:ind w:right="618" w:hanging="2"/>
        <w:rPr>
          <w:color w:val="auto"/>
        </w:rPr>
      </w:pPr>
    </w:p>
    <w:p w:rsidR="003331F5" w:rsidRPr="00FD6B03" w:rsidRDefault="003331F5" w:rsidP="000008A1">
      <w:pPr>
        <w:ind w:right="618" w:hanging="2"/>
        <w:rPr>
          <w:color w:val="auto"/>
        </w:rPr>
      </w:pPr>
    </w:p>
    <w:p w:rsidR="005E3F78" w:rsidRPr="004B23CA" w:rsidRDefault="005E3F78" w:rsidP="000008A1">
      <w:pPr>
        <w:ind w:right="618" w:hanging="2"/>
        <w:rPr>
          <w:b w:val="0"/>
          <w:i/>
          <w:color w:val="auto"/>
          <w:sz w:val="24"/>
          <w:szCs w:val="24"/>
        </w:rPr>
      </w:pPr>
      <w:r w:rsidRPr="004B23CA">
        <w:rPr>
          <w:b w:val="0"/>
          <w:i/>
          <w:color w:val="auto"/>
          <w:sz w:val="24"/>
          <w:szCs w:val="24"/>
        </w:rPr>
        <w:t>Denne slutrapport er g</w:t>
      </w:r>
      <w:r w:rsidR="00181EBF" w:rsidRPr="004B23CA">
        <w:rPr>
          <w:b w:val="0"/>
          <w:i/>
          <w:color w:val="auto"/>
          <w:sz w:val="24"/>
          <w:szCs w:val="24"/>
        </w:rPr>
        <w:t xml:space="preserve">odkendt af </w:t>
      </w:r>
      <w:r w:rsidR="007172B8" w:rsidRPr="004B23CA">
        <w:rPr>
          <w:b w:val="0"/>
          <w:i/>
          <w:color w:val="auto"/>
          <w:sz w:val="24"/>
          <w:szCs w:val="24"/>
        </w:rPr>
        <w:t>M</w:t>
      </w:r>
      <w:r w:rsidR="00181EBF" w:rsidRPr="004B23CA">
        <w:rPr>
          <w:b w:val="0"/>
          <w:i/>
          <w:color w:val="auto"/>
          <w:sz w:val="24"/>
          <w:szCs w:val="24"/>
        </w:rPr>
        <w:t>UDP, men</w:t>
      </w:r>
      <w:r w:rsidR="0063437B" w:rsidRPr="004B23CA">
        <w:rPr>
          <w:b w:val="0"/>
          <w:i/>
          <w:color w:val="auto"/>
          <w:sz w:val="24"/>
          <w:szCs w:val="24"/>
        </w:rPr>
        <w:t xml:space="preserve"> det er alene</w:t>
      </w:r>
      <w:r w:rsidR="00181EBF" w:rsidRPr="004B23CA">
        <w:rPr>
          <w:b w:val="0"/>
          <w:i/>
          <w:color w:val="auto"/>
          <w:sz w:val="24"/>
          <w:szCs w:val="24"/>
        </w:rPr>
        <w:t xml:space="preserve"> </w:t>
      </w:r>
      <w:r w:rsidR="00BD52FE" w:rsidRPr="004B23CA">
        <w:rPr>
          <w:b w:val="0"/>
          <w:i/>
          <w:color w:val="auto"/>
          <w:sz w:val="24"/>
          <w:szCs w:val="24"/>
        </w:rPr>
        <w:t>rapportens forfatter/projektlederen</w:t>
      </w:r>
      <w:r w:rsidR="0063437B" w:rsidRPr="004B23CA">
        <w:rPr>
          <w:b w:val="0"/>
          <w:i/>
          <w:color w:val="auto"/>
          <w:sz w:val="24"/>
          <w:szCs w:val="24"/>
        </w:rPr>
        <w:t xml:space="preserve">, som er </w:t>
      </w:r>
      <w:r w:rsidR="00181EBF" w:rsidRPr="004B23CA">
        <w:rPr>
          <w:b w:val="0"/>
          <w:i/>
          <w:color w:val="auto"/>
          <w:sz w:val="24"/>
          <w:szCs w:val="24"/>
        </w:rPr>
        <w:t>ansvarlige for indholdet</w:t>
      </w:r>
      <w:r w:rsidR="00F005B9" w:rsidRPr="004B23CA">
        <w:rPr>
          <w:b w:val="0"/>
          <w:i/>
          <w:color w:val="auto"/>
          <w:sz w:val="24"/>
          <w:szCs w:val="24"/>
        </w:rPr>
        <w:t xml:space="preserve">. </w:t>
      </w:r>
      <w:r w:rsidR="00910140" w:rsidRPr="00910140">
        <w:rPr>
          <w:b w:val="0"/>
          <w:i/>
          <w:color w:val="auto"/>
          <w:sz w:val="24"/>
          <w:szCs w:val="24"/>
        </w:rPr>
        <w:t xml:space="preserve">Rapporten må citeres med kildeangivelse efter følgende skabelon; </w:t>
      </w:r>
      <w:proofErr w:type="gramStart"/>
      <w:r w:rsidR="00910140" w:rsidRPr="00910140">
        <w:rPr>
          <w:b w:val="0"/>
          <w:i/>
          <w:color w:val="auto"/>
          <w:sz w:val="24"/>
          <w:szCs w:val="24"/>
        </w:rPr>
        <w:t>”[</w:t>
      </w:r>
      <w:proofErr w:type="gramEnd"/>
      <w:r w:rsidR="00910140" w:rsidRPr="00910140">
        <w:rPr>
          <w:b w:val="0"/>
          <w:i/>
          <w:color w:val="auto"/>
          <w:sz w:val="24"/>
          <w:szCs w:val="24"/>
        </w:rPr>
        <w:t>Forfatterens/redaktørens navn, rapportens udgivelsesår, rapportens titel], MUDP slutrapport”</w:t>
      </w:r>
      <w:r w:rsidR="00910140">
        <w:rPr>
          <w:b w:val="0"/>
          <w:i/>
          <w:color w:val="auto"/>
          <w:sz w:val="24"/>
          <w:szCs w:val="24"/>
        </w:rPr>
        <w:t>.</w:t>
      </w:r>
    </w:p>
    <w:p w:rsidR="00FE7D87" w:rsidRDefault="00FE7D87">
      <w:pPr>
        <w:spacing w:after="200"/>
        <w:sectPr w:rsidR="00FE7D87" w:rsidSect="006734A6">
          <w:footerReference w:type="default" r:id="rId16"/>
          <w:type w:val="evenPage"/>
          <w:pgSz w:w="11906" w:h="16838" w:code="9"/>
          <w:pgMar w:top="720" w:right="936" w:bottom="720" w:left="936" w:header="0" w:footer="289" w:gutter="0"/>
          <w:pgNumType w:start="1"/>
          <w:cols w:space="720"/>
          <w:docGrid w:linePitch="382"/>
        </w:sectPr>
      </w:pPr>
    </w:p>
    <w:p w:rsidR="000008A1" w:rsidRDefault="000008A1" w:rsidP="0063437B">
      <w:pPr>
        <w:ind w:right="618"/>
        <w:rPr>
          <w:rFonts w:ascii="Calibri" w:eastAsia="Calibri" w:hAnsi="Calibri" w:cs="Calibri"/>
          <w:color w:val="278079" w:themeColor="accent6" w:themeShade="BF"/>
          <w:sz w:val="32"/>
          <w:szCs w:val="32"/>
        </w:rPr>
      </w:pPr>
      <w:r>
        <w:rPr>
          <w:rFonts w:ascii="Calibri" w:eastAsia="Calibri" w:hAnsi="Calibri" w:cs="Calibri"/>
          <w:color w:val="278079" w:themeColor="accent6" w:themeShade="BF"/>
          <w:sz w:val="32"/>
          <w:szCs w:val="32"/>
        </w:rPr>
        <w:lastRenderedPageBreak/>
        <w:t>SLUTRAPPORT</w:t>
      </w:r>
    </w:p>
    <w:p w:rsidR="0063437B" w:rsidRDefault="0063437B" w:rsidP="0063437B">
      <w:pPr>
        <w:ind w:right="618"/>
      </w:pPr>
    </w:p>
    <w:p w:rsidR="00910140" w:rsidRPr="00A44F0E" w:rsidRDefault="004A2ACC" w:rsidP="00A44F0E">
      <w:r w:rsidRPr="00A44F0E">
        <w:rPr>
          <w:color w:val="auto"/>
          <w:sz w:val="32"/>
          <w:highlight w:val="yellow"/>
        </w:rPr>
        <w:fldChar w:fldCharType="begin"/>
      </w:r>
      <w:r w:rsidRPr="00A44F0E">
        <w:rPr>
          <w:color w:val="auto"/>
          <w:sz w:val="32"/>
          <w:highlight w:val="yellow"/>
        </w:rPr>
        <w:instrText xml:space="preserve"> MACROBUTTON  AccenttegnPunktum [Projekttitel] </w:instrText>
      </w:r>
      <w:r w:rsidRPr="00A44F0E">
        <w:rPr>
          <w:color w:val="auto"/>
          <w:sz w:val="32"/>
          <w:highlight w:val="yellow"/>
        </w:rPr>
        <w:fldChar w:fldCharType="end"/>
      </w:r>
    </w:p>
    <w:p w:rsidR="00910140" w:rsidRPr="004B23CA" w:rsidRDefault="00910140" w:rsidP="008B5C97">
      <w:pPr>
        <w:rPr>
          <w:color w:val="auto"/>
        </w:rPr>
      </w:pPr>
    </w:p>
    <w:p w:rsidR="00910140" w:rsidRPr="004B23CA" w:rsidRDefault="00910140" w:rsidP="005C1935">
      <w:pPr>
        <w:pStyle w:val="Overskrift2"/>
        <w:rPr>
          <w:szCs w:val="24"/>
        </w:rPr>
      </w:pPr>
      <w:r w:rsidRPr="005C1935">
        <w:t>FAKTA OM PROJEKTET</w:t>
      </w:r>
      <w:r w:rsidR="00872E67">
        <w:rPr>
          <w:szCs w:val="24"/>
        </w:rPr>
        <w:pict>
          <v:rect id="_x0000_i1025" alt="&quot;&quot;" style="width:0;height:1.5pt" o:hralign="center" o:hrstd="t" o:hr="t" fillcolor="#a0a0a0" stroked="f"/>
        </w:pict>
      </w:r>
    </w:p>
    <w:p w:rsidR="004A2ACC" w:rsidRPr="00BD3796" w:rsidRDefault="00910140" w:rsidP="008B5C97">
      <w:pPr>
        <w:rPr>
          <w:b w:val="0"/>
          <w:color w:val="auto"/>
          <w:sz w:val="24"/>
          <w:szCs w:val="24"/>
          <w:highlight w:val="yellow"/>
        </w:rPr>
      </w:pPr>
      <w:r w:rsidRPr="00667E08">
        <w:rPr>
          <w:b w:val="0"/>
          <w:color w:val="auto"/>
          <w:sz w:val="24"/>
          <w:szCs w:val="24"/>
        </w:rPr>
        <w:t>Projektperiode:</w:t>
      </w:r>
      <w:r w:rsidR="004A2ACC">
        <w:rPr>
          <w:b w:val="0"/>
          <w:color w:val="auto"/>
          <w:sz w:val="24"/>
          <w:szCs w:val="24"/>
        </w:rPr>
        <w:t xml:space="preserve"> </w:t>
      </w:r>
      <w:r w:rsidR="00BD3796" w:rsidRPr="002D0EE8">
        <w:rPr>
          <w:b w:val="0"/>
          <w:color w:val="auto"/>
          <w:sz w:val="24"/>
          <w:szCs w:val="24"/>
          <w:highlight w:val="yellow"/>
        </w:rPr>
        <w:fldChar w:fldCharType="begin"/>
      </w:r>
      <w:r w:rsidR="00BD3796" w:rsidRPr="002D0EE8">
        <w:rPr>
          <w:b w:val="0"/>
          <w:color w:val="auto"/>
          <w:sz w:val="24"/>
          <w:szCs w:val="24"/>
          <w:highlight w:val="yellow"/>
        </w:rPr>
        <w:instrText xml:space="preserve"> MACROBUTTON  AccenttegnPunktum [skriv her] </w:instrText>
      </w:r>
      <w:r w:rsidR="00BD3796" w:rsidRPr="002D0EE8">
        <w:rPr>
          <w:b w:val="0"/>
          <w:color w:val="auto"/>
          <w:sz w:val="24"/>
          <w:szCs w:val="24"/>
          <w:highlight w:val="yellow"/>
        </w:rPr>
        <w:fldChar w:fldCharType="end"/>
      </w:r>
    </w:p>
    <w:p w:rsidR="00910140" w:rsidRPr="00667E08" w:rsidRDefault="00910140" w:rsidP="008B5C97">
      <w:pPr>
        <w:rPr>
          <w:b w:val="0"/>
          <w:color w:val="auto"/>
          <w:sz w:val="24"/>
          <w:szCs w:val="24"/>
        </w:rPr>
      </w:pPr>
      <w:r w:rsidRPr="00667E08">
        <w:rPr>
          <w:b w:val="0"/>
          <w:color w:val="auto"/>
          <w:sz w:val="24"/>
          <w:szCs w:val="24"/>
        </w:rPr>
        <w:t xml:space="preserve">Projektdeltagere: </w:t>
      </w:r>
      <w:r w:rsidR="00BD3796">
        <w:rPr>
          <w:b w:val="0"/>
          <w:color w:val="auto"/>
          <w:sz w:val="24"/>
          <w:szCs w:val="24"/>
          <w:highlight w:val="yellow"/>
        </w:rPr>
        <w:fldChar w:fldCharType="begin"/>
      </w:r>
      <w:r w:rsidR="00BD3796">
        <w:rPr>
          <w:b w:val="0"/>
          <w:color w:val="auto"/>
          <w:sz w:val="24"/>
          <w:szCs w:val="24"/>
          <w:highlight w:val="yellow"/>
        </w:rPr>
        <w:instrText xml:space="preserve"> MACROBUTTON  AccenttegnPunktum [skriv her] </w:instrText>
      </w:r>
      <w:r w:rsidR="00BD3796">
        <w:rPr>
          <w:b w:val="0"/>
          <w:color w:val="auto"/>
          <w:sz w:val="24"/>
          <w:szCs w:val="24"/>
          <w:highlight w:val="yellow"/>
        </w:rPr>
        <w:fldChar w:fldCharType="end"/>
      </w:r>
    </w:p>
    <w:p w:rsidR="00910140" w:rsidRPr="00667E08" w:rsidRDefault="00910140" w:rsidP="008B5C97">
      <w:pPr>
        <w:rPr>
          <w:b w:val="0"/>
          <w:color w:val="auto"/>
          <w:sz w:val="24"/>
          <w:szCs w:val="24"/>
        </w:rPr>
      </w:pPr>
      <w:r w:rsidRPr="00667E08">
        <w:rPr>
          <w:b w:val="0"/>
          <w:color w:val="auto"/>
          <w:sz w:val="24"/>
          <w:szCs w:val="24"/>
        </w:rPr>
        <w:t xml:space="preserve">Bevilling fra MUDP: </w:t>
      </w:r>
      <w:r w:rsidR="00BD3796">
        <w:rPr>
          <w:b w:val="0"/>
          <w:color w:val="auto"/>
          <w:sz w:val="24"/>
          <w:szCs w:val="24"/>
          <w:highlight w:val="yellow"/>
        </w:rPr>
        <w:fldChar w:fldCharType="begin"/>
      </w:r>
      <w:r w:rsidR="00BD3796">
        <w:rPr>
          <w:b w:val="0"/>
          <w:color w:val="auto"/>
          <w:sz w:val="24"/>
          <w:szCs w:val="24"/>
          <w:highlight w:val="yellow"/>
        </w:rPr>
        <w:instrText xml:space="preserve"> MACROBUTTON  AccenttegnPunktum [skriv her] </w:instrText>
      </w:r>
      <w:r w:rsidR="00BD3796">
        <w:rPr>
          <w:b w:val="0"/>
          <w:color w:val="auto"/>
          <w:sz w:val="24"/>
          <w:szCs w:val="24"/>
          <w:highlight w:val="yellow"/>
        </w:rPr>
        <w:fldChar w:fldCharType="end"/>
      </w:r>
    </w:p>
    <w:p w:rsidR="00910140" w:rsidRPr="004B23CA" w:rsidRDefault="00910140" w:rsidP="008B5C97">
      <w:pPr>
        <w:rPr>
          <w:b w:val="0"/>
          <w:color w:val="auto"/>
          <w:sz w:val="24"/>
          <w:szCs w:val="24"/>
        </w:rPr>
      </w:pPr>
      <w:r w:rsidRPr="00667E08">
        <w:rPr>
          <w:b w:val="0"/>
          <w:color w:val="auto"/>
          <w:sz w:val="24"/>
          <w:szCs w:val="24"/>
        </w:rPr>
        <w:t xml:space="preserve">Projektleder: </w:t>
      </w:r>
      <w:r w:rsidR="00BD3796">
        <w:rPr>
          <w:b w:val="0"/>
          <w:color w:val="auto"/>
          <w:sz w:val="24"/>
          <w:szCs w:val="24"/>
          <w:highlight w:val="yellow"/>
        </w:rPr>
        <w:fldChar w:fldCharType="begin"/>
      </w:r>
      <w:r w:rsidR="00BD3796">
        <w:rPr>
          <w:b w:val="0"/>
          <w:color w:val="auto"/>
          <w:sz w:val="24"/>
          <w:szCs w:val="24"/>
          <w:highlight w:val="yellow"/>
        </w:rPr>
        <w:instrText xml:space="preserve"> MACROBUTTON  AccenttegnPunktum [skriv her] </w:instrText>
      </w:r>
      <w:r w:rsidR="00BD3796">
        <w:rPr>
          <w:b w:val="0"/>
          <w:color w:val="auto"/>
          <w:sz w:val="24"/>
          <w:szCs w:val="24"/>
          <w:highlight w:val="yellow"/>
        </w:rPr>
        <w:fldChar w:fldCharType="end"/>
      </w:r>
    </w:p>
    <w:p w:rsidR="00910140" w:rsidRPr="004B23CA" w:rsidRDefault="00910140" w:rsidP="008B5C97">
      <w:pPr>
        <w:rPr>
          <w:b w:val="0"/>
          <w:color w:val="auto"/>
          <w:sz w:val="24"/>
          <w:szCs w:val="24"/>
        </w:rPr>
      </w:pPr>
    </w:p>
    <w:p w:rsidR="00910140" w:rsidRPr="004B23CA" w:rsidRDefault="00910140" w:rsidP="005C1935">
      <w:pPr>
        <w:pStyle w:val="Overskrift2"/>
        <w:rPr>
          <w:b/>
        </w:rPr>
      </w:pPr>
      <w:r w:rsidRPr="004B23CA">
        <w:t>FORMÅL</w:t>
      </w:r>
      <w:r w:rsidR="00872E67">
        <w:pict>
          <v:rect id="_x0000_i1026" alt="&quot;&quot;" style="width:0;height:1.5pt" o:hralign="center" o:hrstd="t" o:hr="t" fillcolor="#a0a0a0" stroked="f"/>
        </w:pict>
      </w:r>
    </w:p>
    <w:p w:rsidR="00910140" w:rsidRPr="00BD3796" w:rsidRDefault="00910140" w:rsidP="00C44DDE">
      <w:pPr>
        <w:rPr>
          <w:b w:val="0"/>
          <w:color w:val="auto"/>
          <w:sz w:val="24"/>
          <w:szCs w:val="24"/>
        </w:rPr>
      </w:pPr>
      <w:r w:rsidRPr="00BD3796">
        <w:rPr>
          <w:b w:val="0"/>
          <w:color w:val="auto"/>
          <w:sz w:val="24"/>
          <w:szCs w:val="24"/>
          <w:highlight w:val="yellow"/>
        </w:rPr>
        <w:t>[Beskriv kort og præcist projektets formål (Ma</w:t>
      </w:r>
      <w:r w:rsidR="00BD3796">
        <w:rPr>
          <w:b w:val="0"/>
          <w:color w:val="auto"/>
          <w:sz w:val="24"/>
          <w:szCs w:val="24"/>
          <w:highlight w:val="yellow"/>
        </w:rPr>
        <w:t>ks.</w:t>
      </w:r>
      <w:r w:rsidRPr="00BD3796">
        <w:rPr>
          <w:b w:val="0"/>
          <w:color w:val="auto"/>
          <w:sz w:val="24"/>
          <w:szCs w:val="24"/>
          <w:highlight w:val="yellow"/>
        </w:rPr>
        <w:t xml:space="preserve"> fem linjer)]</w:t>
      </w:r>
    </w:p>
    <w:p w:rsidR="00910140" w:rsidRPr="004B23CA" w:rsidRDefault="00910140" w:rsidP="008B5C97">
      <w:pPr>
        <w:rPr>
          <w:b w:val="0"/>
          <w:color w:val="auto"/>
          <w:sz w:val="24"/>
          <w:szCs w:val="24"/>
        </w:rPr>
      </w:pPr>
    </w:p>
    <w:p w:rsidR="00910140" w:rsidRPr="004B23CA" w:rsidRDefault="00910140" w:rsidP="005C1935">
      <w:pPr>
        <w:pStyle w:val="Overskrift2"/>
        <w:rPr>
          <w:b/>
          <w:szCs w:val="24"/>
        </w:rPr>
      </w:pPr>
      <w:r w:rsidRPr="005C1935">
        <w:rPr>
          <w:rStyle w:val="Overskrift2Tegn"/>
        </w:rPr>
        <w:t>PROJEKTETS RELEVANS</w:t>
      </w:r>
      <w:r w:rsidR="00872E67">
        <w:rPr>
          <w:szCs w:val="24"/>
        </w:rPr>
        <w:pict>
          <v:rect id="_x0000_i1027" alt="&quot;&quot;" style="width:0;height:1.5pt" o:hralign="center" o:hrstd="t" o:hr="t" fillcolor="#a0a0a0" stroked="f"/>
        </w:pict>
      </w:r>
    </w:p>
    <w:p w:rsidR="00910140" w:rsidRPr="00BD3796" w:rsidRDefault="00910140" w:rsidP="00C44DDE">
      <w:pPr>
        <w:rPr>
          <w:b w:val="0"/>
          <w:color w:val="auto"/>
          <w:sz w:val="24"/>
          <w:szCs w:val="24"/>
        </w:rPr>
      </w:pPr>
      <w:r w:rsidRPr="00BD3796">
        <w:rPr>
          <w:b w:val="0"/>
          <w:color w:val="auto"/>
          <w:sz w:val="24"/>
          <w:szCs w:val="24"/>
          <w:highlight w:val="yellow"/>
        </w:rPr>
        <w:t xml:space="preserve">[Forklar baggrunden for projektet: Hvorfor </w:t>
      </w:r>
      <w:r w:rsidR="00BD3796">
        <w:rPr>
          <w:b w:val="0"/>
          <w:color w:val="auto"/>
          <w:sz w:val="24"/>
          <w:szCs w:val="24"/>
          <w:highlight w:val="yellow"/>
        </w:rPr>
        <w:t>er det vigtigt og relevant? (Maks.</w:t>
      </w:r>
      <w:r w:rsidRPr="00BD3796">
        <w:rPr>
          <w:b w:val="0"/>
          <w:color w:val="auto"/>
          <w:sz w:val="24"/>
          <w:szCs w:val="24"/>
          <w:highlight w:val="yellow"/>
        </w:rPr>
        <w:t xml:space="preserve"> en halv side)]</w:t>
      </w:r>
    </w:p>
    <w:p w:rsidR="00910140" w:rsidRPr="004B23CA" w:rsidRDefault="00910140" w:rsidP="008B5C97">
      <w:pPr>
        <w:rPr>
          <w:b w:val="0"/>
          <w:color w:val="auto"/>
          <w:sz w:val="24"/>
          <w:szCs w:val="24"/>
        </w:rPr>
      </w:pPr>
    </w:p>
    <w:p w:rsidR="00910140" w:rsidRPr="004B23CA" w:rsidRDefault="00910140" w:rsidP="005C1935">
      <w:pPr>
        <w:pStyle w:val="Overskrift2"/>
        <w:rPr>
          <w:b/>
        </w:rPr>
      </w:pPr>
      <w:r w:rsidRPr="004B23CA">
        <w:t>HOVEDRESULTATER</w:t>
      </w:r>
      <w:r w:rsidR="00872E67">
        <w:pict>
          <v:rect id="_x0000_i1028" alt="&quot;&quot;" style="width:0;height:1.5pt" o:hralign="center" o:hrstd="t" o:hr="t" fillcolor="#a0a0a0" stroked="f"/>
        </w:pict>
      </w:r>
    </w:p>
    <w:p w:rsidR="00910140" w:rsidRPr="00BD3796" w:rsidRDefault="00910140" w:rsidP="008B5C97">
      <w:pPr>
        <w:rPr>
          <w:b w:val="0"/>
          <w:color w:val="auto"/>
          <w:sz w:val="24"/>
          <w:szCs w:val="24"/>
        </w:rPr>
      </w:pPr>
      <w:r w:rsidRPr="00BD3796">
        <w:rPr>
          <w:b w:val="0"/>
          <w:color w:val="auto"/>
          <w:sz w:val="24"/>
          <w:szCs w:val="24"/>
          <w:highlight w:val="yellow"/>
        </w:rPr>
        <w:t>[Giv en sammenhængende, kort og præcis fremstilling af projektets resultater, som svarer på følgende spørgsmål: Hvad er der kommet ud af det? / Hvad er leveret? (Ma</w:t>
      </w:r>
      <w:r w:rsidR="00BD3796">
        <w:rPr>
          <w:b w:val="0"/>
          <w:color w:val="auto"/>
          <w:sz w:val="24"/>
          <w:szCs w:val="24"/>
          <w:highlight w:val="yellow"/>
        </w:rPr>
        <w:t>ks.</w:t>
      </w:r>
      <w:r w:rsidRPr="00BD3796">
        <w:rPr>
          <w:b w:val="0"/>
          <w:color w:val="auto"/>
          <w:sz w:val="24"/>
          <w:szCs w:val="24"/>
          <w:highlight w:val="yellow"/>
        </w:rPr>
        <w:t xml:space="preserve"> én side)]</w:t>
      </w:r>
    </w:p>
    <w:p w:rsidR="00910140" w:rsidRPr="004B23CA" w:rsidRDefault="00910140" w:rsidP="008B5C97">
      <w:pPr>
        <w:rPr>
          <w:b w:val="0"/>
          <w:color w:val="auto"/>
          <w:sz w:val="24"/>
          <w:szCs w:val="24"/>
        </w:rPr>
      </w:pPr>
    </w:p>
    <w:p w:rsidR="00910140" w:rsidRPr="004B23CA" w:rsidRDefault="00910140" w:rsidP="005C1935">
      <w:pPr>
        <w:pStyle w:val="Overskrift2"/>
        <w:rPr>
          <w:b/>
        </w:rPr>
      </w:pPr>
      <w:r w:rsidRPr="004B23CA">
        <w:t>PROJEKTFORLØB OG ERFARINGER</w:t>
      </w:r>
      <w:r w:rsidR="00872E67">
        <w:pict>
          <v:rect id="_x0000_i1029" alt="&quot;&quot;" style="width:0;height:1.5pt" o:hralign="center" o:hrstd="t" o:hr="t" fillcolor="#a0a0a0" stroked="f"/>
        </w:pict>
      </w:r>
    </w:p>
    <w:p w:rsidR="00910140" w:rsidRPr="00BD3796" w:rsidRDefault="00910140" w:rsidP="008B5C97">
      <w:pPr>
        <w:rPr>
          <w:b w:val="0"/>
          <w:color w:val="auto"/>
          <w:sz w:val="24"/>
          <w:szCs w:val="24"/>
        </w:rPr>
      </w:pPr>
      <w:r w:rsidRPr="00BD3796">
        <w:rPr>
          <w:b w:val="0"/>
          <w:color w:val="auto"/>
          <w:sz w:val="24"/>
          <w:szCs w:val="24"/>
          <w:highlight w:val="yellow"/>
        </w:rPr>
        <w:t>[Beskriv kortfattet: Hvordan forløb projektet, hvilke udfordringer var der, hvordan blev de løst. Nye erfaringer/erk</w:t>
      </w:r>
      <w:r w:rsidR="00BD3796" w:rsidRPr="00BD3796">
        <w:rPr>
          <w:b w:val="0"/>
          <w:color w:val="auto"/>
          <w:sz w:val="24"/>
          <w:szCs w:val="24"/>
          <w:highlight w:val="yellow"/>
        </w:rPr>
        <w:t>endelser i arbejdsprocessen (Maks.</w:t>
      </w:r>
      <w:r w:rsidRPr="00BD3796">
        <w:rPr>
          <w:b w:val="0"/>
          <w:color w:val="auto"/>
          <w:sz w:val="24"/>
          <w:szCs w:val="24"/>
          <w:highlight w:val="yellow"/>
        </w:rPr>
        <w:t xml:space="preserve"> én side)]</w:t>
      </w:r>
      <w:r w:rsidRPr="00BD3796">
        <w:rPr>
          <w:b w:val="0"/>
          <w:color w:val="auto"/>
          <w:sz w:val="24"/>
          <w:szCs w:val="24"/>
        </w:rPr>
        <w:br/>
      </w:r>
    </w:p>
    <w:p w:rsidR="00910140" w:rsidRPr="004B23CA" w:rsidRDefault="00910140" w:rsidP="005C1935">
      <w:pPr>
        <w:pStyle w:val="Overskrift2"/>
        <w:rPr>
          <w:b/>
        </w:rPr>
      </w:pPr>
      <w:r w:rsidRPr="004B23CA">
        <w:t xml:space="preserve">KONKLUSION OG PERSPEKTIVERING </w:t>
      </w:r>
      <w:r w:rsidR="00872E67">
        <w:pict>
          <v:rect id="_x0000_i1030" alt="&quot;&quot;" style="width:0;height:1.5pt" o:hralign="center" o:hrstd="t" o:hr="t" fillcolor="#a0a0a0" stroked="f"/>
        </w:pict>
      </w:r>
    </w:p>
    <w:p w:rsidR="00910140" w:rsidRPr="00BD3796" w:rsidRDefault="00910140" w:rsidP="008B5C97">
      <w:pPr>
        <w:rPr>
          <w:b w:val="0"/>
          <w:color w:val="auto"/>
          <w:sz w:val="24"/>
          <w:szCs w:val="24"/>
        </w:rPr>
      </w:pPr>
      <w:r w:rsidRPr="00BD3796">
        <w:rPr>
          <w:b w:val="0"/>
          <w:color w:val="auto"/>
          <w:sz w:val="24"/>
          <w:szCs w:val="24"/>
          <w:highlight w:val="yellow"/>
        </w:rPr>
        <w:t xml:space="preserve">[Opsummer og vurder kortfattet projektets resultater set i forhold til formålet og forklar om resultaterne fra </w:t>
      </w:r>
      <w:proofErr w:type="spellStart"/>
      <w:r w:rsidRPr="00BD3796">
        <w:rPr>
          <w:b w:val="0"/>
          <w:color w:val="auto"/>
          <w:sz w:val="24"/>
          <w:szCs w:val="24"/>
          <w:highlight w:val="yellow"/>
        </w:rPr>
        <w:t>forprojektet</w:t>
      </w:r>
      <w:proofErr w:type="spellEnd"/>
      <w:r w:rsidRPr="00BD3796">
        <w:rPr>
          <w:b w:val="0"/>
          <w:color w:val="auto"/>
          <w:sz w:val="24"/>
          <w:szCs w:val="24"/>
          <w:highlight w:val="yellow"/>
        </w:rPr>
        <w:t xml:space="preserve"> vil blive ført vi</w:t>
      </w:r>
      <w:r w:rsidR="00BD3796">
        <w:rPr>
          <w:b w:val="0"/>
          <w:color w:val="auto"/>
          <w:sz w:val="24"/>
          <w:szCs w:val="24"/>
          <w:highlight w:val="yellow"/>
        </w:rPr>
        <w:t>dere i et udviklingsprojekt (Maks.</w:t>
      </w:r>
      <w:r w:rsidRPr="00BD3796">
        <w:rPr>
          <w:b w:val="0"/>
          <w:color w:val="auto"/>
          <w:sz w:val="24"/>
          <w:szCs w:val="24"/>
          <w:highlight w:val="yellow"/>
        </w:rPr>
        <w:t xml:space="preserve"> én side)]</w:t>
      </w:r>
    </w:p>
    <w:p w:rsidR="00910140" w:rsidRPr="004B23CA" w:rsidRDefault="00910140" w:rsidP="008B5C97">
      <w:pPr>
        <w:pBdr>
          <w:bottom w:val="single" w:sz="4" w:space="1" w:color="auto"/>
        </w:pBdr>
        <w:rPr>
          <w:b w:val="0"/>
          <w:color w:val="auto"/>
          <w:sz w:val="24"/>
          <w:szCs w:val="24"/>
        </w:rPr>
      </w:pPr>
    </w:p>
    <w:p w:rsidR="00910140" w:rsidRPr="004B23CA" w:rsidRDefault="00910140" w:rsidP="005C1935">
      <w:pPr>
        <w:pStyle w:val="Overskrift2"/>
        <w:rPr>
          <w:b/>
        </w:rPr>
      </w:pPr>
      <w:r w:rsidRPr="004B23CA">
        <w:t xml:space="preserve">FORMIDLING </w:t>
      </w:r>
    </w:p>
    <w:p w:rsidR="00910140" w:rsidRPr="00BD3796" w:rsidRDefault="00910140" w:rsidP="004969EE">
      <w:pPr>
        <w:rPr>
          <w:b w:val="0"/>
          <w:color w:val="auto"/>
          <w:sz w:val="24"/>
          <w:szCs w:val="24"/>
        </w:rPr>
      </w:pPr>
      <w:r w:rsidRPr="00BD3796">
        <w:rPr>
          <w:b w:val="0"/>
          <w:color w:val="auto"/>
          <w:sz w:val="24"/>
          <w:szCs w:val="24"/>
          <w:highlight w:val="yellow"/>
        </w:rPr>
        <w:t>[Hvis relevant, udvælg de væsentligste publikationer, omtaler og events om projektet i forbindelse med projektet. Sæt det overskueligt op. Gerne med links til uddybende artikler, hvis det er muligt. Slet punktet ”formidling”, hvis der ikke har været noget formidling i forbindelse med projektet.]</w:t>
      </w:r>
    </w:p>
    <w:p w:rsidR="00B04FE5" w:rsidRDefault="00B04FE5" w:rsidP="00D1635D">
      <w:pPr>
        <w:pStyle w:val="Fremhvningstekst"/>
        <w:jc w:val="center"/>
        <w:rPr>
          <w:b w:val="0"/>
          <w:color w:val="auto"/>
        </w:rPr>
      </w:pPr>
    </w:p>
    <w:p w:rsidR="00A44F0E" w:rsidRDefault="00A44F0E" w:rsidP="00D1635D">
      <w:pPr>
        <w:pStyle w:val="Fremhvningstekst"/>
        <w:jc w:val="center"/>
        <w:rPr>
          <w:b w:val="0"/>
          <w:color w:val="auto"/>
        </w:rPr>
      </w:pPr>
    </w:p>
    <w:p w:rsidR="00A44F0E" w:rsidRDefault="00A44F0E" w:rsidP="00D1635D">
      <w:pPr>
        <w:pStyle w:val="Fremhvningstekst"/>
        <w:jc w:val="center"/>
        <w:rPr>
          <w:b w:val="0"/>
          <w:color w:val="auto"/>
        </w:rPr>
      </w:pPr>
    </w:p>
    <w:p w:rsidR="00A44F0E" w:rsidRDefault="00A44F0E" w:rsidP="00D1635D">
      <w:pPr>
        <w:pStyle w:val="Fremhvningstekst"/>
        <w:jc w:val="center"/>
        <w:rPr>
          <w:b w:val="0"/>
          <w:color w:val="auto"/>
        </w:rPr>
      </w:pPr>
      <w:r w:rsidRPr="00A44F0E">
        <w:rPr>
          <w:b w:val="0"/>
          <w:noProof/>
          <w:color w:val="auto"/>
          <w:lang w:eastAsia="da-DK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184785</wp:posOffset>
                </wp:positionV>
                <wp:extent cx="6382385" cy="1404620"/>
                <wp:effectExtent l="0" t="0" r="0" b="4445"/>
                <wp:wrapSquare wrapText="bothSides"/>
                <wp:docPr id="20" name="Tekstfelt 2" descr="Læs mere om MUDP på vores hjemmesi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238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F0E" w:rsidRDefault="00A44F0E" w:rsidP="00A44F0E">
                            <w:pPr>
                              <w:pStyle w:val="Fremhvningstekst"/>
                              <w:jc w:val="center"/>
                              <w:rPr>
                                <w:b w:val="0"/>
                                <w:color w:val="auto"/>
                              </w:rPr>
                            </w:pPr>
                          </w:p>
                          <w:p w:rsidR="00A44F0E" w:rsidRDefault="00A44F0E" w:rsidP="00A44F0E">
                            <w:pPr>
                              <w:pStyle w:val="Fremhvningstekst"/>
                              <w:jc w:val="center"/>
                              <w:rPr>
                                <w:b w:val="0"/>
                                <w:color w:val="auto"/>
                              </w:rPr>
                            </w:pPr>
                          </w:p>
                          <w:p w:rsidR="00A44F0E" w:rsidRDefault="00A44F0E" w:rsidP="00A44F0E">
                            <w:pPr>
                              <w:pStyle w:val="Fremhvningstekst"/>
                              <w:jc w:val="center"/>
                              <w:rPr>
                                <w:rStyle w:val="Hyperlink"/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</w:rPr>
                              <w:t xml:space="preserve">Læs mere om MUDP på </w:t>
                            </w:r>
                            <w:hyperlink r:id="rId17" w:tooltip="Følg dette link til MUDP's hjemmeside" w:history="1">
                              <w:r w:rsidR="00615CCA">
                                <w:rPr>
                                  <w:rStyle w:val="Hyperlink"/>
                                  <w:b w:val="0"/>
                                </w:rPr>
                                <w:t>vores hjemmeside</w:t>
                              </w:r>
                            </w:hyperlink>
                          </w:p>
                          <w:p w:rsidR="00A44F0E" w:rsidRDefault="00A44F0E" w:rsidP="00A44F0E">
                            <w:pPr>
                              <w:pStyle w:val="Fremhvningstekst"/>
                              <w:jc w:val="center"/>
                              <w:rPr>
                                <w:b w:val="0"/>
                                <w:color w:val="auto"/>
                              </w:rPr>
                            </w:pPr>
                          </w:p>
                          <w:p w:rsidR="00A44F0E" w:rsidRPr="00A44F0E" w:rsidRDefault="00A44F0E" w:rsidP="00A44F0E">
                            <w:pPr>
                              <w:pStyle w:val="Fremhvningstekst"/>
                              <w:jc w:val="center"/>
                              <w:rPr>
                                <w:b w:val="0"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alt="Læs mere om MUDP på vores hjemmeside" style="position:absolute;left:0;text-align:left;margin-left:-.65pt;margin-top:14.55pt;width:502.5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cQXgIAAHcEAAAOAAAAZHJzL2Uyb0RvYy54bWysVF1uEzEQfkfiDpbf6W7SpCSrbqqSUITU&#10;QqW2B3Ds2ayp/7Cd7Jb7wEV6McbepAR4Q7xYtmf8zTffzPj8oteK7MAHaU1NRyclJWC4FdJsavpw&#10;f/VmRkmIzAimrIGaPkGgF4vXr847V8HYtlYJ8ARBTKg6V9M2RlcVReAtaBZOrAODxsZ6zSIe/aYQ&#10;nnWIrlUxLsuzorNeOG85hIC3q8FIFxm/aYDHz00TIBJVU+QW8+rzuk5rsThn1cYz10q+p8H+gYVm&#10;0mDQF6gVi4xsvfwLSkvubbBNPOFWF7ZpJIecA2YzKv/I5q5lDnIuKE5wLzKF/wfLP+1uPZGipmOU&#10;xzCNNbqHxxAbUJGMKREQOOp1/fwjEA0eiNXk5mF1S9zzd7KzHgJpv4DWEKSAJGfnQoWodw5xY//O&#10;9tgWWZrgri1/DMTYZcvMBi69t10LTGA6o/SyOHo64IQEsu5urEBabBttBuobr5PWqB5BdOT99FJK&#10;6CPheHl2OhufzqaUcLSNJuXkDPNLMVh1eO58iB8A00mbmnrslQzPdtchDq4HlxQtWCXFlVQqH1J/&#10;wlJ5smPYWevNkKLaauQ63M2nZXkImds5uWcCvyEpQ7qazqfjaQ5ubAqB0VmlZcTRUFLXdIZQAxir&#10;kmLvjcgukUk17DEvZfYSJtUG/WK/7nNxJ4fKrK14Qk29HSYBJxc3rfXfKOlwCmoavm6ZB0rUR4N1&#10;mY8mkzQ2+TCZvk1N4o8t62MLMxyhahopGbbLmEctK+YusX5XMiubCj0w2VPG7s7S7Ccxjc/xOXv9&#10;+i8WPwEAAP//AwBQSwMEFAAGAAgAAAAhAMdcjdvfAAAACgEAAA8AAABkcnMvZG93bnJldi54bWxM&#10;j8FOwzAQRO9I/IO1SNxaO40aQYhTIaRy4JbSCHFzYhNHjddR7Kbp37M9wXFnRrNvit3iBjabKfQe&#10;JSRrAcxg63WPnYTj5371BCxEhVoNHo2EqwmwK+/vCpVrf8HKzIfYMSrBkCsJNsYx5zy01jgV1n40&#10;SN6Pn5yKdE4d15O6ULkb+EaIjDvVI32wajRv1rSnw9lJGOcsfL/r60dT2+O2qrJ9/XWqpXx8WF5f&#10;gEWzxL8w3PAJHUpiavwZdWCDhFWSUlLC5jkBdvOFSGlLQ8pWpMDLgv+fUP4CAAD//wMAUEsBAi0A&#10;FAAGAAgAAAAhALaDOJL+AAAA4QEAABMAAAAAAAAAAAAAAAAAAAAAAFtDb250ZW50X1R5cGVzXS54&#10;bWxQSwECLQAUAAYACAAAACEAOP0h/9YAAACUAQAACwAAAAAAAAAAAAAAAAAvAQAAX3JlbHMvLnJl&#10;bHNQSwECLQAUAAYACAAAACEA0AGHEF4CAAB3BAAADgAAAAAAAAAAAAAAAAAuAgAAZHJzL2Uyb0Rv&#10;Yy54bWxQSwECLQAUAAYACAAAACEAx1yN298AAAAKAQAADwAAAAAAAAAAAAAAAAC4BAAAZHJzL2Rv&#10;d25yZXYueG1sUEsFBgAAAAAEAAQA8wAAAMQFAAAAAA==&#10;" fillcolor="#f2f2f2 [3052]" stroked="f">
                <v:textbox style="mso-fit-shape-to-text:t">
                  <w:txbxContent>
                    <w:p w:rsidR="00A44F0E" w:rsidRDefault="00A44F0E" w:rsidP="00A44F0E">
                      <w:pPr>
                        <w:pStyle w:val="Fremhvningstekst"/>
                        <w:jc w:val="center"/>
                        <w:rPr>
                          <w:b w:val="0"/>
                          <w:color w:val="auto"/>
                        </w:rPr>
                      </w:pPr>
                    </w:p>
                    <w:p w:rsidR="00A44F0E" w:rsidRDefault="00A44F0E" w:rsidP="00A44F0E">
                      <w:pPr>
                        <w:pStyle w:val="Fremhvningstekst"/>
                        <w:jc w:val="center"/>
                        <w:rPr>
                          <w:b w:val="0"/>
                          <w:color w:val="auto"/>
                        </w:rPr>
                      </w:pPr>
                    </w:p>
                    <w:p w:rsidR="00A44F0E" w:rsidRDefault="00A44F0E" w:rsidP="00A44F0E">
                      <w:pPr>
                        <w:pStyle w:val="Fremhvningstekst"/>
                        <w:jc w:val="center"/>
                        <w:rPr>
                          <w:rStyle w:val="Hyperlink"/>
                          <w:b w:val="0"/>
                        </w:rPr>
                      </w:pPr>
                      <w:r>
                        <w:rPr>
                          <w:b w:val="0"/>
                          <w:color w:val="auto"/>
                        </w:rPr>
                        <w:t xml:space="preserve">Læs mere om MUDP på </w:t>
                      </w:r>
                      <w:hyperlink r:id="rId18" w:tooltip="Følg dette link til MUDP's hjemmeside" w:history="1">
                        <w:r w:rsidR="00615CCA">
                          <w:rPr>
                            <w:rStyle w:val="Hyperlink"/>
                            <w:b w:val="0"/>
                          </w:rPr>
                          <w:t>vores hjemmeside</w:t>
                        </w:r>
                      </w:hyperlink>
                    </w:p>
                    <w:p w:rsidR="00A44F0E" w:rsidRDefault="00A44F0E" w:rsidP="00A44F0E">
                      <w:pPr>
                        <w:pStyle w:val="Fremhvningstekst"/>
                        <w:jc w:val="center"/>
                        <w:rPr>
                          <w:b w:val="0"/>
                          <w:color w:val="auto"/>
                        </w:rPr>
                      </w:pPr>
                    </w:p>
                    <w:p w:rsidR="00A44F0E" w:rsidRPr="00A44F0E" w:rsidRDefault="00A44F0E" w:rsidP="00A44F0E">
                      <w:pPr>
                        <w:pStyle w:val="Fremhvningstekst"/>
                        <w:jc w:val="center"/>
                        <w:rPr>
                          <w:b w:val="0"/>
                          <w:color w:val="aut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10140" w:rsidRPr="00470016" w:rsidRDefault="00910140" w:rsidP="00DF027C">
      <w:pPr>
        <w:pStyle w:val="Indhold"/>
        <w:rPr>
          <w:i/>
          <w:sz w:val="36"/>
        </w:rPr>
      </w:pPr>
    </w:p>
    <w:p w:rsidR="00AB02A7" w:rsidRPr="00470016" w:rsidRDefault="00AB02A7" w:rsidP="00DF027C">
      <w:pPr>
        <w:rPr>
          <w:b w:val="0"/>
        </w:rPr>
      </w:pPr>
    </w:p>
    <w:p w:rsidR="0087605E" w:rsidRPr="00470016" w:rsidRDefault="0087605E" w:rsidP="00AB02A7">
      <w:pPr>
        <w:spacing w:after="200"/>
        <w:rPr>
          <w:b w:val="0"/>
        </w:rPr>
      </w:pPr>
      <w:bookmarkStart w:id="0" w:name="_GoBack"/>
      <w:bookmarkEnd w:id="0"/>
    </w:p>
    <w:sectPr w:rsidR="0087605E" w:rsidRPr="00470016" w:rsidSect="00B04FE5">
      <w:footerReference w:type="default" r:id="rId19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67" w:rsidRDefault="00872E67">
      <w:r>
        <w:separator/>
      </w:r>
    </w:p>
    <w:p w:rsidR="00872E67" w:rsidRDefault="00872E67"/>
  </w:endnote>
  <w:endnote w:type="continuationSeparator" w:id="0">
    <w:p w:rsidR="00872E67" w:rsidRDefault="00872E67">
      <w:r>
        <w:continuationSeparator/>
      </w:r>
    </w:p>
    <w:p w:rsidR="00872E67" w:rsidRDefault="00872E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E6" w:rsidRDefault="002079E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791095"/>
      <w:docPartObj>
        <w:docPartGallery w:val="Page Numbers (Bottom of Page)"/>
        <w:docPartUnique/>
      </w:docPartObj>
    </w:sdtPr>
    <w:sdtEndPr/>
    <w:sdtContent>
      <w:p w:rsidR="00B04FE5" w:rsidRDefault="00B04FE5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027C" w:rsidRDefault="00DF027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E6" w:rsidRDefault="002079E6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35" w:rsidRDefault="005C1935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734311"/>
      <w:docPartObj>
        <w:docPartGallery w:val="Page Numbers (Bottom of Page)"/>
        <w:docPartUnique/>
      </w:docPartObj>
    </w:sdtPr>
    <w:sdtEndPr/>
    <w:sdtContent>
      <w:p w:rsidR="00B04FE5" w:rsidRDefault="00B04FE5">
        <w:pPr>
          <w:pStyle w:val="Sidefod"/>
          <w:jc w:val="center"/>
        </w:pPr>
        <w:r w:rsidRPr="00B04FE5">
          <w:rPr>
            <w:color w:val="auto"/>
            <w:sz w:val="24"/>
          </w:rPr>
          <w:fldChar w:fldCharType="begin"/>
        </w:r>
        <w:r w:rsidRPr="00B04FE5">
          <w:rPr>
            <w:color w:val="auto"/>
            <w:sz w:val="24"/>
          </w:rPr>
          <w:instrText>PAGE   \* MERGEFORMAT</w:instrText>
        </w:r>
        <w:r w:rsidRPr="00B04FE5">
          <w:rPr>
            <w:color w:val="auto"/>
            <w:sz w:val="24"/>
          </w:rPr>
          <w:fldChar w:fldCharType="separate"/>
        </w:r>
        <w:r w:rsidR="002079E6">
          <w:rPr>
            <w:noProof/>
            <w:color w:val="auto"/>
            <w:sz w:val="24"/>
          </w:rPr>
          <w:t>2</w:t>
        </w:r>
        <w:r w:rsidRPr="00B04FE5">
          <w:rPr>
            <w:color w:val="auto"/>
            <w:sz w:val="24"/>
          </w:rPr>
          <w:fldChar w:fldCharType="end"/>
        </w:r>
      </w:p>
    </w:sdtContent>
  </w:sdt>
  <w:p w:rsidR="00B04FE5" w:rsidRDefault="00B04FE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67" w:rsidRDefault="00872E67">
      <w:r>
        <w:separator/>
      </w:r>
    </w:p>
    <w:p w:rsidR="00872E67" w:rsidRDefault="00872E67"/>
  </w:footnote>
  <w:footnote w:type="continuationSeparator" w:id="0">
    <w:p w:rsidR="00872E67" w:rsidRDefault="00872E67">
      <w:r>
        <w:continuationSeparator/>
      </w:r>
    </w:p>
    <w:p w:rsidR="00872E67" w:rsidRDefault="00872E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E6" w:rsidRDefault="002079E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615CCA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:rsidR="00D077E9" w:rsidRDefault="00D077E9">
          <w:pPr>
            <w:pStyle w:val="Sidehoved"/>
          </w:pPr>
        </w:p>
      </w:tc>
    </w:tr>
  </w:tbl>
  <w:p w:rsidR="00D077E9" w:rsidRDefault="00D077E9" w:rsidP="00D077E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E6" w:rsidRDefault="002079E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E87"/>
    <w:multiLevelType w:val="multilevel"/>
    <w:tmpl w:val="F2B8267A"/>
    <w:lvl w:ilvl="0">
      <w:start w:val="1"/>
      <w:numFmt w:val="decimal"/>
      <w:lvlText w:val="%1."/>
      <w:lvlJc w:val="left"/>
      <w:pPr>
        <w:ind w:left="72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2" w:hanging="360"/>
      </w:pPr>
      <w:rPr>
        <w:u w:val="none"/>
      </w:rPr>
    </w:lvl>
  </w:abstractNum>
  <w:abstractNum w:abstractNumId="1" w15:restartNumberingAfterBreak="0">
    <w:nsid w:val="436A7995"/>
    <w:multiLevelType w:val="hybridMultilevel"/>
    <w:tmpl w:val="257A05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33FC1"/>
    <w:multiLevelType w:val="multilevel"/>
    <w:tmpl w:val="30126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186581"/>
    <w:multiLevelType w:val="multilevel"/>
    <w:tmpl w:val="BCF80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sistResultSummary" w:val="{&quot;LastUpdated&quot;:&quot;2025-09-08T07:45:46.9768284+02:00&quot;,&quot;Checksum&quot;:&quot;028501680e28496a9d48142895decdc9&quot;,&quot;IsAccessible&quot;:true,&quot;Settings&quot;:{&quot;CreatePdfUa&quot;:2}}"/>
    <w:docVar w:name="Encrypted_CloudStatistics_StoryID" w:val="gCnG4fBvCiDOTx0ccdTirJ2XApG9tHtc7DPTsEkJ2JMrKQWIa21PStkqZvtCgbXK"/>
  </w:docVars>
  <w:rsids>
    <w:rsidRoot w:val="00D32515"/>
    <w:rsid w:val="000008A1"/>
    <w:rsid w:val="0002482E"/>
    <w:rsid w:val="0002754A"/>
    <w:rsid w:val="00050324"/>
    <w:rsid w:val="000A0150"/>
    <w:rsid w:val="000E2B79"/>
    <w:rsid w:val="000E46D8"/>
    <w:rsid w:val="000E4951"/>
    <w:rsid w:val="000E60CD"/>
    <w:rsid w:val="000E63C9"/>
    <w:rsid w:val="0010038E"/>
    <w:rsid w:val="0010109F"/>
    <w:rsid w:val="00130E9D"/>
    <w:rsid w:val="00131AE5"/>
    <w:rsid w:val="00150A6D"/>
    <w:rsid w:val="00181EBF"/>
    <w:rsid w:val="00185B35"/>
    <w:rsid w:val="0019268F"/>
    <w:rsid w:val="001A7FB5"/>
    <w:rsid w:val="001C20BB"/>
    <w:rsid w:val="001F2BC8"/>
    <w:rsid w:val="001F5F6B"/>
    <w:rsid w:val="002079E6"/>
    <w:rsid w:val="00231382"/>
    <w:rsid w:val="002433BA"/>
    <w:rsid w:val="00243EBC"/>
    <w:rsid w:val="00246A35"/>
    <w:rsid w:val="00284348"/>
    <w:rsid w:val="002A0046"/>
    <w:rsid w:val="002C49EE"/>
    <w:rsid w:val="002C6757"/>
    <w:rsid w:val="002D0EE8"/>
    <w:rsid w:val="002F51F5"/>
    <w:rsid w:val="00304847"/>
    <w:rsid w:val="00312137"/>
    <w:rsid w:val="00313D8E"/>
    <w:rsid w:val="00330359"/>
    <w:rsid w:val="003331F5"/>
    <w:rsid w:val="0033762F"/>
    <w:rsid w:val="003441F2"/>
    <w:rsid w:val="00360494"/>
    <w:rsid w:val="00365672"/>
    <w:rsid w:val="00366C7E"/>
    <w:rsid w:val="00376493"/>
    <w:rsid w:val="00384EA3"/>
    <w:rsid w:val="003874F9"/>
    <w:rsid w:val="0039492C"/>
    <w:rsid w:val="003A39A1"/>
    <w:rsid w:val="003C2191"/>
    <w:rsid w:val="003D3863"/>
    <w:rsid w:val="004110DE"/>
    <w:rsid w:val="00431B06"/>
    <w:rsid w:val="00433AA0"/>
    <w:rsid w:val="004361FD"/>
    <w:rsid w:val="0044085A"/>
    <w:rsid w:val="00447956"/>
    <w:rsid w:val="00470016"/>
    <w:rsid w:val="0047567A"/>
    <w:rsid w:val="004969EE"/>
    <w:rsid w:val="004A2ACC"/>
    <w:rsid w:val="004A7E55"/>
    <w:rsid w:val="004B21A5"/>
    <w:rsid w:val="004B23CA"/>
    <w:rsid w:val="004C3C58"/>
    <w:rsid w:val="004C515E"/>
    <w:rsid w:val="00502E5F"/>
    <w:rsid w:val="005037F0"/>
    <w:rsid w:val="00516A86"/>
    <w:rsid w:val="005275F6"/>
    <w:rsid w:val="005439EC"/>
    <w:rsid w:val="00572102"/>
    <w:rsid w:val="005B4CE5"/>
    <w:rsid w:val="005C1935"/>
    <w:rsid w:val="005E3F78"/>
    <w:rsid w:val="005F1BB0"/>
    <w:rsid w:val="00615CCA"/>
    <w:rsid w:val="0063437B"/>
    <w:rsid w:val="0063509A"/>
    <w:rsid w:val="00654B6E"/>
    <w:rsid w:val="00656C4D"/>
    <w:rsid w:val="00667E08"/>
    <w:rsid w:val="006734A6"/>
    <w:rsid w:val="006A7D01"/>
    <w:rsid w:val="006E5716"/>
    <w:rsid w:val="007172B8"/>
    <w:rsid w:val="007302B3"/>
    <w:rsid w:val="00730733"/>
    <w:rsid w:val="00730E3A"/>
    <w:rsid w:val="00736AAF"/>
    <w:rsid w:val="00741998"/>
    <w:rsid w:val="00765B2A"/>
    <w:rsid w:val="00776394"/>
    <w:rsid w:val="00783A34"/>
    <w:rsid w:val="00786F7F"/>
    <w:rsid w:val="00794374"/>
    <w:rsid w:val="0079540B"/>
    <w:rsid w:val="007C6B52"/>
    <w:rsid w:val="007D16C5"/>
    <w:rsid w:val="00830A41"/>
    <w:rsid w:val="00851E4C"/>
    <w:rsid w:val="00862FE4"/>
    <w:rsid w:val="0086389A"/>
    <w:rsid w:val="00872E67"/>
    <w:rsid w:val="0087605E"/>
    <w:rsid w:val="008770DD"/>
    <w:rsid w:val="00880276"/>
    <w:rsid w:val="00886186"/>
    <w:rsid w:val="008A6CD7"/>
    <w:rsid w:val="008B05C0"/>
    <w:rsid w:val="008B1FEE"/>
    <w:rsid w:val="008B5C97"/>
    <w:rsid w:val="008C5AC2"/>
    <w:rsid w:val="00903C32"/>
    <w:rsid w:val="00910140"/>
    <w:rsid w:val="00916B16"/>
    <w:rsid w:val="009173B9"/>
    <w:rsid w:val="0093335D"/>
    <w:rsid w:val="0093613E"/>
    <w:rsid w:val="00943026"/>
    <w:rsid w:val="00966B81"/>
    <w:rsid w:val="00975E0C"/>
    <w:rsid w:val="009B2CF1"/>
    <w:rsid w:val="009B4CEA"/>
    <w:rsid w:val="009C7720"/>
    <w:rsid w:val="009D5424"/>
    <w:rsid w:val="00A13377"/>
    <w:rsid w:val="00A159EE"/>
    <w:rsid w:val="00A23AFA"/>
    <w:rsid w:val="00A31B3E"/>
    <w:rsid w:val="00A33D55"/>
    <w:rsid w:val="00A42086"/>
    <w:rsid w:val="00A44F0E"/>
    <w:rsid w:val="00A532F3"/>
    <w:rsid w:val="00A82AC8"/>
    <w:rsid w:val="00A8489E"/>
    <w:rsid w:val="00AB02A7"/>
    <w:rsid w:val="00AB4CCF"/>
    <w:rsid w:val="00AC29F3"/>
    <w:rsid w:val="00AD34EE"/>
    <w:rsid w:val="00B04FE5"/>
    <w:rsid w:val="00B231E5"/>
    <w:rsid w:val="00B26F54"/>
    <w:rsid w:val="00B5247A"/>
    <w:rsid w:val="00B56531"/>
    <w:rsid w:val="00B56657"/>
    <w:rsid w:val="00B871DE"/>
    <w:rsid w:val="00BC30E3"/>
    <w:rsid w:val="00BD3796"/>
    <w:rsid w:val="00BD52FE"/>
    <w:rsid w:val="00C02B87"/>
    <w:rsid w:val="00C33AD4"/>
    <w:rsid w:val="00C4086D"/>
    <w:rsid w:val="00C44DDE"/>
    <w:rsid w:val="00C64999"/>
    <w:rsid w:val="00CA1896"/>
    <w:rsid w:val="00CB3593"/>
    <w:rsid w:val="00CB482F"/>
    <w:rsid w:val="00CB5B28"/>
    <w:rsid w:val="00CC612C"/>
    <w:rsid w:val="00CE5688"/>
    <w:rsid w:val="00CF5371"/>
    <w:rsid w:val="00D0323A"/>
    <w:rsid w:val="00D0559F"/>
    <w:rsid w:val="00D077E9"/>
    <w:rsid w:val="00D1635D"/>
    <w:rsid w:val="00D32515"/>
    <w:rsid w:val="00D35FC7"/>
    <w:rsid w:val="00D42CB7"/>
    <w:rsid w:val="00D5413D"/>
    <w:rsid w:val="00D570A9"/>
    <w:rsid w:val="00D668F2"/>
    <w:rsid w:val="00D70553"/>
    <w:rsid w:val="00D70D02"/>
    <w:rsid w:val="00D73044"/>
    <w:rsid w:val="00D770C7"/>
    <w:rsid w:val="00D82694"/>
    <w:rsid w:val="00D86945"/>
    <w:rsid w:val="00D90290"/>
    <w:rsid w:val="00DA2693"/>
    <w:rsid w:val="00DA4ED9"/>
    <w:rsid w:val="00DB3ABA"/>
    <w:rsid w:val="00DD152F"/>
    <w:rsid w:val="00DE213F"/>
    <w:rsid w:val="00DF027C"/>
    <w:rsid w:val="00E00A32"/>
    <w:rsid w:val="00E22ACD"/>
    <w:rsid w:val="00E620B0"/>
    <w:rsid w:val="00E70537"/>
    <w:rsid w:val="00E81B40"/>
    <w:rsid w:val="00EB2BBA"/>
    <w:rsid w:val="00EB7457"/>
    <w:rsid w:val="00EE3414"/>
    <w:rsid w:val="00EE548B"/>
    <w:rsid w:val="00EF555B"/>
    <w:rsid w:val="00F005B9"/>
    <w:rsid w:val="00F027BB"/>
    <w:rsid w:val="00F11DCF"/>
    <w:rsid w:val="00F162EA"/>
    <w:rsid w:val="00F456F6"/>
    <w:rsid w:val="00F51F3F"/>
    <w:rsid w:val="00F52D27"/>
    <w:rsid w:val="00F55FA7"/>
    <w:rsid w:val="00F83527"/>
    <w:rsid w:val="00FA2282"/>
    <w:rsid w:val="00FD38B6"/>
    <w:rsid w:val="00FD583F"/>
    <w:rsid w:val="00FD6B03"/>
    <w:rsid w:val="00FD7488"/>
    <w:rsid w:val="00FE4F1D"/>
    <w:rsid w:val="00FE7D87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B71058-AFBB-45AB-B4E6-0796961D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5C1935"/>
    <w:pPr>
      <w:spacing w:after="200"/>
      <w:outlineLvl w:val="0"/>
    </w:pPr>
    <w:rPr>
      <w:color w:val="auto"/>
      <w:sz w:val="72"/>
      <w:szCs w:val="72"/>
      <w:lang w:bidi="da-DK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5C1935"/>
    <w:pPr>
      <w:outlineLvl w:val="1"/>
    </w:pPr>
    <w:rPr>
      <w:b w:val="0"/>
      <w:color w:val="auto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  <w:szCs w:val="16"/>
    </w:rPr>
  </w:style>
  <w:style w:type="paragraph" w:styleId="Titel">
    <w:name w:val="Title"/>
    <w:basedOn w:val="Normal"/>
    <w:link w:val="Ti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elTegn">
    <w:name w:val="Titel Tegn"/>
    <w:basedOn w:val="Standardskrifttypeiafsnit"/>
    <w:link w:val="Ti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el">
    <w:name w:val="Subtitle"/>
    <w:basedOn w:val="Normal"/>
    <w:link w:val="Underti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elTegn">
    <w:name w:val="Undertitel Tegn"/>
    <w:basedOn w:val="Standardskrifttypeiafsnit"/>
    <w:link w:val="Underti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typeiafsnit"/>
    <w:link w:val="Overskrift1"/>
    <w:uiPriority w:val="4"/>
    <w:rsid w:val="005C1935"/>
    <w:rPr>
      <w:rFonts w:eastAsiaTheme="minorEastAsia"/>
      <w:b/>
      <w:sz w:val="72"/>
      <w:szCs w:val="72"/>
      <w:lang w:bidi="da-DK"/>
    </w:rPr>
  </w:style>
  <w:style w:type="paragraph" w:styleId="Sidehoved">
    <w:name w:val="header"/>
    <w:basedOn w:val="Normal"/>
    <w:link w:val="SidehovedTegn"/>
    <w:uiPriority w:val="8"/>
    <w:unhideWhenUsed/>
    <w:rsid w:val="005037F0"/>
  </w:style>
  <w:style w:type="character" w:customStyle="1" w:styleId="SidehovedTegn">
    <w:name w:val="Sidehoved Tegn"/>
    <w:basedOn w:val="Standardskrifttypeiafsnit"/>
    <w:link w:val="Sidehoved"/>
    <w:uiPriority w:val="8"/>
    <w:rsid w:val="0093335D"/>
  </w:style>
  <w:style w:type="paragraph" w:styleId="Sidefod">
    <w:name w:val="footer"/>
    <w:basedOn w:val="Normal"/>
    <w:link w:val="SidefodTegn"/>
    <w:uiPriority w:val="99"/>
    <w:unhideWhenUsed/>
    <w:rsid w:val="005037F0"/>
  </w:style>
  <w:style w:type="character" w:customStyle="1" w:styleId="SidefodTegn">
    <w:name w:val="Sidefod Tegn"/>
    <w:basedOn w:val="Standardskrifttypeiafsnit"/>
    <w:link w:val="Sidefod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typeiafsnit"/>
    <w:link w:val="Overskrift2"/>
    <w:uiPriority w:val="4"/>
    <w:rsid w:val="005C1935"/>
    <w:rPr>
      <w:rFonts w:eastAsiaTheme="minorEastAsia"/>
      <w:szCs w:val="22"/>
    </w:rPr>
  </w:style>
  <w:style w:type="table" w:styleId="Tabel-Gitter">
    <w:name w:val="Table Grid"/>
    <w:basedOn w:val="Tabel-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unhideWhenUsed/>
    <w:rsid w:val="00D86945"/>
    <w:rPr>
      <w:color w:val="808080"/>
    </w:rPr>
  </w:style>
  <w:style w:type="paragraph" w:customStyle="1" w:styleId="Indhold">
    <w:name w:val="Indhold"/>
    <w:basedOn w:val="Normal"/>
    <w:link w:val="Tegniindhold"/>
    <w:qFormat/>
    <w:rsid w:val="00DF027C"/>
    <w:rPr>
      <w:b w:val="0"/>
    </w:rPr>
  </w:style>
  <w:style w:type="paragraph" w:customStyle="1" w:styleId="Fremhvningstekst">
    <w:name w:val="Fremhævningstekst"/>
    <w:basedOn w:val="Normal"/>
    <w:link w:val="Tegnifremhvningstekst"/>
    <w:qFormat/>
    <w:rsid w:val="00DF027C"/>
  </w:style>
  <w:style w:type="character" w:customStyle="1" w:styleId="Tegniindhold">
    <w:name w:val="Tegn i indhold"/>
    <w:basedOn w:val="Standardskrifttypeiafsnit"/>
    <w:link w:val="Ind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Tegnifremhvningstekst">
    <w:name w:val="Tegn i fremhævningstekst"/>
    <w:basedOn w:val="Standardskrifttypeiafsnit"/>
    <w:link w:val="Fremhvningstekst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Hyperlink">
    <w:name w:val="Hyperlink"/>
    <w:basedOn w:val="Standardskrifttypeiafsnit"/>
    <w:uiPriority w:val="99"/>
    <w:unhideWhenUsed/>
    <w:rsid w:val="00D32515"/>
    <w:rPr>
      <w:color w:val="3592CF" w:themeColor="hyperlink"/>
      <w:u w:val="single"/>
    </w:rPr>
  </w:style>
  <w:style w:type="character" w:styleId="Kommentarhenvisning">
    <w:name w:val="annotation reference"/>
    <w:uiPriority w:val="99"/>
    <w:semiHidden/>
    <w:unhideWhenUsed/>
    <w:rsid w:val="0047567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7567A"/>
    <w:pPr>
      <w:spacing w:line="240" w:lineRule="auto"/>
    </w:pPr>
    <w:rPr>
      <w:rFonts w:ascii="Verdana" w:eastAsia="Times New Roman" w:hAnsi="Verdana" w:cs="Times New Roman"/>
      <w:b w:val="0"/>
      <w:color w:val="auto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7567A"/>
    <w:rPr>
      <w:rFonts w:ascii="Verdana" w:eastAsia="Times New Roman" w:hAnsi="Verdana" w:cs="Times New Roman"/>
      <w:sz w:val="20"/>
      <w:szCs w:val="20"/>
      <w:lang w:eastAsia="da-DK"/>
    </w:rPr>
  </w:style>
  <w:style w:type="paragraph" w:customStyle="1" w:styleId="intro">
    <w:name w:val="intro"/>
    <w:basedOn w:val="Normal"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5E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5E3F78"/>
    <w:rPr>
      <w:i/>
      <w:iCs/>
    </w:rPr>
  </w:style>
  <w:style w:type="paragraph" w:styleId="Listeafsnit">
    <w:name w:val="List Paragraph"/>
    <w:basedOn w:val="Normal"/>
    <w:uiPriority w:val="34"/>
    <w:qFormat/>
    <w:rsid w:val="008B5C97"/>
    <w:pPr>
      <w:spacing w:after="160" w:line="259" w:lineRule="auto"/>
      <w:ind w:left="720"/>
      <w:contextualSpacing/>
    </w:pPr>
    <w:rPr>
      <w:rFonts w:eastAsiaTheme="minorHAnsi"/>
      <w:b w:val="0"/>
      <w:color w:val="auto"/>
      <w:sz w:val="22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49EE"/>
    <w:rPr>
      <w:rFonts w:asciiTheme="minorHAnsi" w:eastAsiaTheme="minorEastAsia" w:hAnsiTheme="minorHAnsi" w:cstheme="minorBidi"/>
      <w:b/>
      <w:bCs/>
      <w:color w:val="082A75" w:themeColor="text2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C49EE"/>
    <w:rPr>
      <w:rFonts w:ascii="Verdana" w:eastAsiaTheme="minorEastAsia" w:hAnsi="Verdana" w:cs="Times New Roman"/>
      <w:b/>
      <w:bCs/>
      <w:color w:val="082A75" w:themeColor="text2"/>
      <w:sz w:val="20"/>
      <w:szCs w:val="20"/>
      <w:lang w:eastAsia="da-DK"/>
    </w:rPr>
  </w:style>
  <w:style w:type="paragraph" w:styleId="Billedtekst">
    <w:name w:val="caption"/>
    <w:basedOn w:val="Normal"/>
    <w:next w:val="Normal"/>
    <w:uiPriority w:val="99"/>
    <w:unhideWhenUsed/>
    <w:rsid w:val="00667E08"/>
    <w:pPr>
      <w:spacing w:after="200" w:line="240" w:lineRule="auto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s://mudp.d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mudp.dk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45249\AppData\Roaming\Microsoft\Skabeloner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26AC-E035-43E2-8375-1E20FEDE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.dotx</Template>
  <TotalTime>135</TotalTime>
  <Pages>4</Pages>
  <Words>391</Words>
  <Characters>2589</Characters>
  <Application>Microsoft Office Word</Application>
  <DocSecurity>0</DocSecurity>
  <Lines>112</Lines>
  <Paragraphs>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Projekttitel</vt:lpstr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Projekttitel</dc:title>
  <dc:creator>Ulla Skovsbøl</dc:creator>
  <cp:keywords/>
  <cp:lastModifiedBy>Sarah Kathrine Juel Hansen</cp:lastModifiedBy>
  <cp:revision>14</cp:revision>
  <cp:lastPrinted>2021-09-17T07:56:00Z</cp:lastPrinted>
  <dcterms:created xsi:type="dcterms:W3CDTF">2025-08-26T07:22:00Z</dcterms:created>
  <dcterms:modified xsi:type="dcterms:W3CDTF">2025-09-08T05:46:00Z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Remapped">
    <vt:lpwstr>true</vt:lpwstr>
  </property>
</Properties>
</file>